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915" w:rsidRPr="009837B4" w:rsidRDefault="00357A26">
      <w:pPr>
        <w:pStyle w:val="Titre"/>
        <w:tabs>
          <w:tab w:val="center" w:pos="4320"/>
        </w:tabs>
        <w:rPr>
          <w:sz w:val="32"/>
          <w:szCs w:val="32"/>
        </w:rPr>
      </w:pPr>
      <w:r>
        <w:rPr>
          <w:rFonts w:ascii="Avenir Roman" w:hAnsi="Avenir Roman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4747553</wp:posOffset>
            </wp:positionH>
            <wp:positionV relativeFrom="paragraph">
              <wp:posOffset>-145708</wp:posOffset>
            </wp:positionV>
            <wp:extent cx="914400" cy="9144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otoo-lecteur-de-disque-dur-routeur-sans-fil-p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772928" behindDoc="0" locked="0" layoutInCell="1" allowOverlap="1" wp14:anchorId="192A8AD3" wp14:editId="101C722F">
            <wp:simplePos x="0" y="0"/>
            <wp:positionH relativeFrom="column">
              <wp:posOffset>5580184</wp:posOffset>
            </wp:positionH>
            <wp:positionV relativeFrom="paragraph">
              <wp:posOffset>-9812</wp:posOffset>
            </wp:positionV>
            <wp:extent cx="1098386" cy="739792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OUPE NUMERIQUE EPS gran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8386" cy="739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7B4" w:rsidRPr="009837B4">
        <w:rPr>
          <w:sz w:val="32"/>
          <w:szCs w:val="32"/>
        </w:rPr>
        <w:t>FICHE PRATIQUE</w:t>
      </w:r>
    </w:p>
    <w:p w:rsidR="00BA0915" w:rsidRPr="009837B4" w:rsidRDefault="003936CD">
      <w:pPr>
        <w:pStyle w:val="Sous-titre"/>
        <w:rPr>
          <w:sz w:val="52"/>
          <w:szCs w:val="52"/>
        </w:rPr>
      </w:pPr>
      <w:r>
        <w:rPr>
          <w:sz w:val="52"/>
          <w:szCs w:val="52"/>
        </w:rPr>
        <w:t>SAVOIR NAGER</w:t>
      </w:r>
    </w:p>
    <w:p w:rsidR="00BA0915" w:rsidRPr="00023D4B" w:rsidRDefault="003936CD">
      <w:pPr>
        <w:pStyle w:val="Date"/>
      </w:pPr>
      <w:r>
        <w:t>IMPRIMER RAPIDEMENT TOUTES LES ATTESTATIONS</w:t>
      </w:r>
    </w:p>
    <w:p w:rsidR="00EC5426" w:rsidRPr="00B43C52" w:rsidRDefault="00EC5426" w:rsidP="00EC5426">
      <w:pPr>
        <w:rPr>
          <w:rFonts w:ascii="Avenir Roman" w:hAnsi="Avenir Roman"/>
          <w:b/>
        </w:rPr>
      </w:pPr>
      <w:r>
        <w:rPr>
          <w:rFonts w:ascii="Avenir Roman" w:hAnsi="Avenir Roman"/>
          <w:b/>
        </w:rPr>
        <w:t>PRÉAMBULE - MON CHOIX</w:t>
      </w:r>
    </w:p>
    <w:p w:rsidR="0002640A" w:rsidRPr="00EC5426" w:rsidRDefault="00EC5426" w:rsidP="001A453F">
      <w:pPr>
        <w:rPr>
          <w:rFonts w:ascii="Avenir Roman" w:hAnsi="Avenir Roman"/>
        </w:rPr>
      </w:pPr>
      <w:r w:rsidRPr="00EC5426">
        <w:rPr>
          <w:rFonts w:ascii="Avenir Roman" w:hAnsi="Avenir Roman"/>
        </w:rPr>
        <w:t>Par soucis d’écologie, d’économie et de praticité pour les élèves, j’ai choisi de mettre en page de la façon suivante</w:t>
      </w:r>
      <w:r>
        <w:rPr>
          <w:rFonts w:ascii="Avenir Roman" w:hAnsi="Avenir Roman"/>
        </w:rPr>
        <w:t xml:space="preserve">, à savoir </w:t>
      </w:r>
      <w:r w:rsidRPr="00EC5426">
        <w:rPr>
          <w:rFonts w:ascii="Avenir Roman" w:hAnsi="Avenir Roman"/>
        </w:rPr>
        <w:t>deux diplômes sur une seule page A4, sans recto-verso.</w:t>
      </w:r>
    </w:p>
    <w:p w:rsidR="00EC5426" w:rsidRDefault="00EC5426" w:rsidP="001A453F">
      <w:pPr>
        <w:rPr>
          <w:rFonts w:ascii="Avenir Roman" w:hAnsi="Avenir Roman"/>
          <w:b/>
        </w:rPr>
      </w:pPr>
      <w:r>
        <w:rPr>
          <w:rFonts w:ascii="Avenir Roman" w:hAnsi="Avenir Roman"/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1924244</wp:posOffset>
            </wp:positionH>
            <wp:positionV relativeFrom="paragraph">
              <wp:posOffset>180424</wp:posOffset>
            </wp:positionV>
            <wp:extent cx="2824480" cy="2021205"/>
            <wp:effectExtent l="0" t="0" r="0" b="0"/>
            <wp:wrapTight wrapText="bothSides">
              <wp:wrapPolygon edited="0">
                <wp:start x="0" y="0"/>
                <wp:lineTo x="0" y="21444"/>
                <wp:lineTo x="21464" y="21444"/>
                <wp:lineTo x="21464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19-07-09 à 14.13.1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426" w:rsidRDefault="00EC5426" w:rsidP="001A453F">
      <w:pPr>
        <w:rPr>
          <w:rFonts w:ascii="Avenir Roman" w:hAnsi="Avenir Roman"/>
          <w:b/>
        </w:rPr>
      </w:pPr>
    </w:p>
    <w:p w:rsidR="00EC5426" w:rsidRDefault="00EC5426" w:rsidP="001A453F">
      <w:pPr>
        <w:rPr>
          <w:rFonts w:ascii="Avenir Roman" w:hAnsi="Avenir Roman"/>
          <w:b/>
        </w:rPr>
      </w:pPr>
    </w:p>
    <w:p w:rsidR="00EC5426" w:rsidRDefault="00EC5426" w:rsidP="001A453F">
      <w:pPr>
        <w:rPr>
          <w:rFonts w:ascii="Avenir Roman" w:hAnsi="Avenir Roman"/>
          <w:b/>
        </w:rPr>
      </w:pPr>
      <w:r w:rsidRPr="00EC5426">
        <w:rPr>
          <w:rFonts w:ascii="Avenir Roman" w:hAnsi="Avenir Roman"/>
          <w:b/>
          <w:noProof/>
        </w:rPr>
        <w:drawing>
          <wp:anchor distT="0" distB="0" distL="114300" distR="114300" simplePos="0" relativeHeight="251791360" behindDoc="0" locked="0" layoutInCell="1" allowOverlap="1" wp14:anchorId="410AA3B0" wp14:editId="50367C9D">
            <wp:simplePos x="0" y="0"/>
            <wp:positionH relativeFrom="column">
              <wp:posOffset>2374459</wp:posOffset>
            </wp:positionH>
            <wp:positionV relativeFrom="paragraph">
              <wp:posOffset>40724</wp:posOffset>
            </wp:positionV>
            <wp:extent cx="473246" cy="453421"/>
            <wp:effectExtent l="0" t="0" r="0" b="381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ehran_Metro_Line_1.png"/>
                    <pic:cNvPicPr/>
                  </pic:nvPicPr>
                  <pic:blipFill rotWithShape="1">
                    <a:blip r:embed="rId10"/>
                    <a:srcRect r="49795"/>
                    <a:stretch/>
                  </pic:blipFill>
                  <pic:spPr bwMode="auto">
                    <a:xfrm>
                      <a:off x="0" y="0"/>
                      <a:ext cx="473246" cy="45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426" w:rsidRDefault="00EC5426" w:rsidP="001A453F">
      <w:pPr>
        <w:rPr>
          <w:rFonts w:ascii="Avenir Roman" w:hAnsi="Avenir Roman"/>
          <w:b/>
        </w:rPr>
      </w:pPr>
      <w:r w:rsidRPr="00EC5426">
        <w:rPr>
          <w:rFonts w:ascii="Avenir Roman" w:hAnsi="Avenir Roman"/>
          <w:b/>
          <w:noProof/>
        </w:rPr>
        <w:drawing>
          <wp:anchor distT="0" distB="0" distL="114300" distR="114300" simplePos="0" relativeHeight="251790336" behindDoc="0" locked="0" layoutInCell="1" allowOverlap="1" wp14:anchorId="7D41B2AC" wp14:editId="5C707DDF">
            <wp:simplePos x="0" y="0"/>
            <wp:positionH relativeFrom="column">
              <wp:posOffset>3867979</wp:posOffset>
            </wp:positionH>
            <wp:positionV relativeFrom="paragraph">
              <wp:posOffset>167724</wp:posOffset>
            </wp:positionV>
            <wp:extent cx="418465" cy="418465"/>
            <wp:effectExtent l="0" t="0" r="635" b="63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gree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426" w:rsidRDefault="00EC5426" w:rsidP="001A453F">
      <w:pPr>
        <w:rPr>
          <w:rFonts w:ascii="Avenir Roman" w:hAnsi="Avenir Roman"/>
          <w:b/>
        </w:rPr>
      </w:pPr>
    </w:p>
    <w:p w:rsidR="00EC5426" w:rsidRDefault="00EC5426" w:rsidP="001A453F">
      <w:pPr>
        <w:rPr>
          <w:rFonts w:ascii="Avenir Roman" w:hAnsi="Avenir Roman"/>
          <w:b/>
        </w:rPr>
      </w:pPr>
    </w:p>
    <w:p w:rsidR="00EC5426" w:rsidRDefault="00EC5426" w:rsidP="001A453F">
      <w:pPr>
        <w:rPr>
          <w:rFonts w:ascii="Avenir Roman" w:hAnsi="Avenir Roman"/>
          <w:b/>
        </w:rPr>
      </w:pPr>
    </w:p>
    <w:p w:rsidR="00EC5426" w:rsidRDefault="00EC5426" w:rsidP="001A453F">
      <w:pPr>
        <w:rPr>
          <w:rFonts w:ascii="Avenir Roman" w:hAnsi="Avenir Roman"/>
          <w:b/>
        </w:rPr>
      </w:pPr>
    </w:p>
    <w:p w:rsidR="00EC5426" w:rsidRDefault="00EC5426" w:rsidP="001A453F">
      <w:pPr>
        <w:rPr>
          <w:rFonts w:ascii="Avenir Roman" w:hAnsi="Avenir Roman"/>
          <w:b/>
        </w:rPr>
      </w:pPr>
    </w:p>
    <w:p w:rsidR="00017CAB" w:rsidRDefault="00017CAB" w:rsidP="001A453F">
      <w:pPr>
        <w:rPr>
          <w:rFonts w:ascii="Avenir Roman" w:hAnsi="Avenir Roman"/>
          <w:b/>
        </w:rPr>
      </w:pPr>
    </w:p>
    <w:p w:rsidR="00017CAB" w:rsidRDefault="00017CAB" w:rsidP="001A453F">
      <w:pPr>
        <w:rPr>
          <w:rFonts w:ascii="Avenir Roman" w:hAnsi="Avenir Roman"/>
          <w:b/>
        </w:rPr>
      </w:pPr>
    </w:p>
    <w:p w:rsidR="00EC5426" w:rsidRDefault="00EC5426" w:rsidP="001A453F">
      <w:pPr>
        <w:rPr>
          <w:rFonts w:ascii="Avenir Roman" w:hAnsi="Avenir Roman"/>
          <w:b/>
        </w:rPr>
      </w:pPr>
    </w:p>
    <w:p w:rsidR="00851C47" w:rsidRPr="00B43C52" w:rsidRDefault="001A7092" w:rsidP="001A453F">
      <w:pPr>
        <w:rPr>
          <w:rFonts w:ascii="Avenir Roman" w:hAnsi="Avenir Roman"/>
          <w:b/>
        </w:rPr>
      </w:pPr>
      <w:r>
        <w:rPr>
          <w:rFonts w:ascii="Avenir Roman" w:hAnsi="Avenir Roman"/>
          <w:b/>
        </w:rPr>
        <w:t>DEUX FICHIERS A REMPLIR, DANS L’ORDRE</w:t>
      </w:r>
    </w:p>
    <w:p w:rsidR="00EC5426" w:rsidRDefault="00EC5426" w:rsidP="00F86297">
      <w:pPr>
        <w:jc w:val="both"/>
        <w:rPr>
          <w:rFonts w:ascii="Avenir Roman" w:hAnsi="Avenir Roman"/>
        </w:rPr>
      </w:pPr>
    </w:p>
    <w:p w:rsidR="001A7092" w:rsidRDefault="001A7092" w:rsidP="00F86297">
      <w:pPr>
        <w:jc w:val="both"/>
        <w:rPr>
          <w:rFonts w:ascii="Avenir Roman" w:hAnsi="Avenir Roman"/>
        </w:rPr>
      </w:pPr>
      <w:r w:rsidRPr="00C5280D">
        <w:rPr>
          <w:rFonts w:ascii="Avenir Roman" w:hAnsi="Avenir Roman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4D999B7" wp14:editId="1AEACF09">
                <wp:simplePos x="0" y="0"/>
                <wp:positionH relativeFrom="column">
                  <wp:posOffset>429260</wp:posOffset>
                </wp:positionH>
                <wp:positionV relativeFrom="paragraph">
                  <wp:posOffset>39370</wp:posOffset>
                </wp:positionV>
                <wp:extent cx="3006090" cy="290830"/>
                <wp:effectExtent l="12700" t="12700" r="16510" b="13970"/>
                <wp:wrapThrough wrapText="bothSides">
                  <wp:wrapPolygon edited="0">
                    <wp:start x="-91" y="-943"/>
                    <wp:lineTo x="-91" y="21694"/>
                    <wp:lineTo x="21627" y="21694"/>
                    <wp:lineTo x="21627" y="-943"/>
                    <wp:lineTo x="-91" y="-943"/>
                  </wp:wrapPolygon>
                </wp:wrapThrough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090" cy="2908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092" w:rsidRPr="00EC5426" w:rsidRDefault="001A7092" w:rsidP="001A7092">
                            <w:pPr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</w:rPr>
                            </w:pPr>
                            <w:r w:rsidRPr="00EC5426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</w:rPr>
                              <w:t>EXCEL - LISTE DES ELEVES DIPLOMÉS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999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.8pt;margin-top:3.1pt;width:236.7pt;height:22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" fillcolor="gray [1629]" strokecolor="white [3201]" strokeweight="1.5pt">
                <v:textbox>
                  <w:txbxContent>
                    <w:p w:rsidR="001A7092" w:rsidRPr="00EC5426" w:rsidRDefault="001A7092" w:rsidP="001A7092">
                      <w:pPr>
                        <w:rPr>
                          <w:rFonts w:ascii="Avenir Heavy" w:hAnsi="Avenir Heavy"/>
                          <w:b/>
                          <w:color w:val="FFFFFF" w:themeColor="background1"/>
                        </w:rPr>
                      </w:pPr>
                      <w:r w:rsidRPr="00EC5426">
                        <w:rPr>
                          <w:rFonts w:ascii="Avenir Heavy" w:hAnsi="Avenir Heavy"/>
                          <w:b/>
                          <w:color w:val="FFFFFF" w:themeColor="background1"/>
                        </w:rPr>
                        <w:t>EXCEL - LISTE DES ELEVES DIPLOMÉS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A7092" w:rsidRDefault="001A7092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785216" behindDoc="0" locked="0" layoutInCell="1" allowOverlap="1" wp14:anchorId="74FFB5CD" wp14:editId="10EE6D64">
            <wp:simplePos x="0" y="0"/>
            <wp:positionH relativeFrom="column">
              <wp:posOffset>854127</wp:posOffset>
            </wp:positionH>
            <wp:positionV relativeFrom="paragraph">
              <wp:posOffset>206375</wp:posOffset>
            </wp:positionV>
            <wp:extent cx="374755" cy="374755"/>
            <wp:effectExtent l="0" t="0" r="635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9060c9a0cbeef0acff9a65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55" cy="37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Roman" w:hAnsi="Avenir Roman"/>
          <w:noProof/>
        </w:rPr>
        <w:drawing>
          <wp:anchor distT="0" distB="0" distL="114300" distR="114300" simplePos="0" relativeHeight="251781120" behindDoc="0" locked="0" layoutInCell="1" allowOverlap="1" wp14:anchorId="6C44A2BD">
            <wp:simplePos x="0" y="0"/>
            <wp:positionH relativeFrom="column">
              <wp:posOffset>581347</wp:posOffset>
            </wp:positionH>
            <wp:positionV relativeFrom="paragraph">
              <wp:posOffset>205198</wp:posOffset>
            </wp:positionV>
            <wp:extent cx="1684655" cy="140335"/>
            <wp:effectExtent l="0" t="0" r="444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07-09 à 13.54.17.png"/>
                    <pic:cNvPicPr/>
                  </pic:nvPicPr>
                  <pic:blipFill rotWithShape="1">
                    <a:blip r:embed="rId13"/>
                    <a:srcRect l="1413" t="8441" r="13315" b="11267"/>
                    <a:stretch/>
                  </pic:blipFill>
                  <pic:spPr bwMode="auto">
                    <a:xfrm>
                      <a:off x="0" y="0"/>
                      <a:ext cx="168465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092" w:rsidRDefault="001A7092" w:rsidP="00F86297">
      <w:pPr>
        <w:jc w:val="both"/>
        <w:rPr>
          <w:rFonts w:ascii="Avenir Roman" w:hAnsi="Avenir Roman"/>
        </w:rPr>
      </w:pPr>
    </w:p>
    <w:p w:rsidR="001A7092" w:rsidRDefault="001A7092" w:rsidP="00F86297">
      <w:pPr>
        <w:jc w:val="both"/>
        <w:rPr>
          <w:rFonts w:ascii="Avenir Roman" w:hAnsi="Avenir Roman"/>
        </w:rPr>
      </w:pPr>
      <w:r w:rsidRPr="00C5280D">
        <w:rPr>
          <w:rFonts w:ascii="Avenir Roman" w:hAnsi="Avenir Roman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8B3C41" wp14:editId="019344E3">
                <wp:simplePos x="0" y="0"/>
                <wp:positionH relativeFrom="column">
                  <wp:posOffset>1765935</wp:posOffset>
                </wp:positionH>
                <wp:positionV relativeFrom="paragraph">
                  <wp:posOffset>142240</wp:posOffset>
                </wp:positionV>
                <wp:extent cx="3206750" cy="297815"/>
                <wp:effectExtent l="12700" t="12700" r="19050" b="6985"/>
                <wp:wrapThrough wrapText="bothSides">
                  <wp:wrapPolygon edited="0">
                    <wp:start x="-86" y="-921"/>
                    <wp:lineTo x="-86" y="21186"/>
                    <wp:lineTo x="21643" y="21186"/>
                    <wp:lineTo x="21643" y="-921"/>
                    <wp:lineTo x="-86" y="-921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2978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092" w:rsidRPr="00EC5426" w:rsidRDefault="001A7092" w:rsidP="001A7092">
                            <w:pPr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</w:rPr>
                            </w:pPr>
                            <w:r w:rsidRPr="00EC5426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</w:rPr>
                              <w:t>WORD - PRÉPARATION A L’IMPRESSION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B3C41" id="Zone de texte 3" o:spid="_x0000_s1027" type="#_x0000_t202" style="position:absolute;left:0;text-align:left;margin-left:139.05pt;margin-top:11.2pt;width:252.5pt;height:23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" fillcolor="gray [1629]" strokecolor="white [3201]" strokeweight="1.5pt">
                <v:textbox>
                  <w:txbxContent>
                    <w:p w:rsidR="001A7092" w:rsidRPr="00EC5426" w:rsidRDefault="001A7092" w:rsidP="001A7092">
                      <w:pPr>
                        <w:rPr>
                          <w:rFonts w:ascii="Avenir Heavy" w:hAnsi="Avenir Heavy"/>
                          <w:b/>
                          <w:color w:val="FFFFFF" w:themeColor="background1"/>
                        </w:rPr>
                      </w:pPr>
                      <w:r w:rsidRPr="00EC5426">
                        <w:rPr>
                          <w:rFonts w:ascii="Avenir Heavy" w:hAnsi="Avenir Heavy"/>
                          <w:b/>
                          <w:color w:val="FFFFFF" w:themeColor="background1"/>
                        </w:rPr>
                        <w:t>WORD - PRÉPARATION A L’IMPRESSION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779072" behindDoc="0" locked="0" layoutInCell="1" allowOverlap="1" wp14:anchorId="60B1C1A9" wp14:editId="1E5F6835">
            <wp:simplePos x="0" y="0"/>
            <wp:positionH relativeFrom="column">
              <wp:posOffset>1325020</wp:posOffset>
            </wp:positionH>
            <wp:positionV relativeFrom="paragraph">
              <wp:posOffset>14397</wp:posOffset>
            </wp:positionV>
            <wp:extent cx="292588" cy="433276"/>
            <wp:effectExtent l="0" t="70485" r="0" b="184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lech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8103556" flipH="1">
                      <a:off x="0" y="0"/>
                      <a:ext cx="292588" cy="43327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092" w:rsidRDefault="001A7092" w:rsidP="00F86297">
      <w:pPr>
        <w:jc w:val="both"/>
        <w:rPr>
          <w:rFonts w:ascii="Avenir Roman" w:hAnsi="Avenir Roman"/>
        </w:rPr>
      </w:pPr>
    </w:p>
    <w:p w:rsidR="001A7092" w:rsidRDefault="001A7092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787264" behindDoc="0" locked="0" layoutInCell="1" allowOverlap="1" wp14:anchorId="7691CFFB" wp14:editId="52E4D16F">
            <wp:simplePos x="0" y="0"/>
            <wp:positionH relativeFrom="column">
              <wp:posOffset>2453026</wp:posOffset>
            </wp:positionH>
            <wp:positionV relativeFrom="paragraph">
              <wp:posOffset>87578</wp:posOffset>
            </wp:positionV>
            <wp:extent cx="374755" cy="374755"/>
            <wp:effectExtent l="0" t="0" r="635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9060c9a0cbeef0acff9a65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55" cy="37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Roman" w:hAnsi="Avenir Roman"/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102505</wp:posOffset>
            </wp:positionV>
            <wp:extent cx="2239200" cy="13975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9-07-09 à 13.54.25.png"/>
                    <pic:cNvPicPr/>
                  </pic:nvPicPr>
                  <pic:blipFill rotWithShape="1">
                    <a:blip r:embed="rId15"/>
                    <a:srcRect l="2136" t="20189" r="2677" b="18181"/>
                    <a:stretch/>
                  </pic:blipFill>
                  <pic:spPr bwMode="auto">
                    <a:xfrm>
                      <a:off x="0" y="0"/>
                      <a:ext cx="2239200" cy="13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092" w:rsidRDefault="001A7092" w:rsidP="00F86297">
      <w:pPr>
        <w:jc w:val="both"/>
        <w:rPr>
          <w:rFonts w:ascii="Avenir Roman" w:hAnsi="Avenir Roman"/>
        </w:rPr>
      </w:pPr>
    </w:p>
    <w:p w:rsidR="001A7092" w:rsidRDefault="001A7092" w:rsidP="00F86297">
      <w:pPr>
        <w:jc w:val="both"/>
        <w:rPr>
          <w:rFonts w:ascii="Avenir Roman" w:hAnsi="Avenir Roman"/>
        </w:rPr>
      </w:pPr>
    </w:p>
    <w:p w:rsidR="00EC5426" w:rsidRDefault="00EC5426" w:rsidP="00F86297">
      <w:pPr>
        <w:jc w:val="both"/>
        <w:rPr>
          <w:rFonts w:ascii="Avenir Roman" w:hAnsi="Avenir Roman"/>
        </w:rPr>
      </w:pPr>
    </w:p>
    <w:p w:rsidR="001A7092" w:rsidRDefault="001A7092" w:rsidP="00F86297">
      <w:pPr>
        <w:jc w:val="both"/>
        <w:rPr>
          <w:rFonts w:ascii="Avenir Roman" w:hAnsi="Avenir Roman"/>
        </w:rPr>
      </w:pPr>
    </w:p>
    <w:p w:rsidR="001A7092" w:rsidRPr="00EC5426" w:rsidRDefault="001A7092" w:rsidP="00EC5426">
      <w:pPr>
        <w:rPr>
          <w:rFonts w:ascii="Avenir Roman" w:hAnsi="Avenir Roman"/>
          <w:b/>
          <w:sz w:val="28"/>
          <w:szCs w:val="28"/>
        </w:rPr>
      </w:pPr>
      <w:r>
        <w:rPr>
          <w:rFonts w:ascii="Avenir Roman" w:hAnsi="Avenir Roman"/>
          <w:b/>
        </w:rPr>
        <w:t>LE FICHIER EXCEL</w:t>
      </w:r>
      <w:r w:rsidR="00EC5426">
        <w:rPr>
          <w:rFonts w:ascii="Avenir Roman" w:hAnsi="Avenir Roman"/>
          <w:b/>
        </w:rPr>
        <w:t>…</w:t>
      </w:r>
    </w:p>
    <w:p w:rsidR="001A7092" w:rsidRDefault="001A7092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t>Le fichier Excel regroupe l’ensemble des informations importantes liées à l’épreuve :</w:t>
      </w:r>
    </w:p>
    <w:p w:rsidR="001A7092" w:rsidRPr="00EC5426" w:rsidRDefault="001A7092" w:rsidP="00F86297">
      <w:pPr>
        <w:jc w:val="both"/>
        <w:rPr>
          <w:rFonts w:ascii="Avenir Roman" w:hAnsi="Avenir Roman"/>
          <w:sz w:val="20"/>
          <w:szCs w:val="20"/>
        </w:rPr>
      </w:pPr>
      <w:r w:rsidRPr="00EC5426">
        <w:rPr>
          <w:rFonts w:ascii="Avenir Roman" w:hAnsi="Avenir Roman"/>
          <w:sz w:val="20"/>
          <w:szCs w:val="20"/>
        </w:rPr>
        <w:t>- Noms et prénoms des élèves</w:t>
      </w:r>
    </w:p>
    <w:p w:rsidR="001A7092" w:rsidRPr="00EC5426" w:rsidRDefault="001A7092" w:rsidP="00F86297">
      <w:pPr>
        <w:jc w:val="both"/>
        <w:rPr>
          <w:rFonts w:ascii="Avenir Roman" w:hAnsi="Avenir Roman"/>
          <w:sz w:val="20"/>
          <w:szCs w:val="20"/>
        </w:rPr>
      </w:pPr>
      <w:r w:rsidRPr="00EC5426">
        <w:rPr>
          <w:rFonts w:ascii="Avenir Roman" w:hAnsi="Avenir Roman"/>
          <w:sz w:val="20"/>
          <w:szCs w:val="20"/>
        </w:rPr>
        <w:t>- Date de naissance</w:t>
      </w:r>
    </w:p>
    <w:p w:rsidR="001A7092" w:rsidRPr="00EC5426" w:rsidRDefault="001A7092" w:rsidP="00F86297">
      <w:pPr>
        <w:jc w:val="both"/>
        <w:rPr>
          <w:rFonts w:ascii="Avenir Roman" w:hAnsi="Avenir Roman"/>
          <w:sz w:val="20"/>
          <w:szCs w:val="20"/>
        </w:rPr>
      </w:pPr>
      <w:r w:rsidRPr="00EC5426">
        <w:rPr>
          <w:rFonts w:ascii="Avenir Roman" w:hAnsi="Avenir Roman"/>
          <w:sz w:val="20"/>
          <w:szCs w:val="20"/>
        </w:rPr>
        <w:t>- Sexe</w:t>
      </w:r>
    </w:p>
    <w:p w:rsidR="001A7092" w:rsidRPr="00EC5426" w:rsidRDefault="001A7092" w:rsidP="00F86297">
      <w:pPr>
        <w:jc w:val="both"/>
        <w:rPr>
          <w:rFonts w:ascii="Avenir Roman" w:hAnsi="Avenir Roman"/>
          <w:sz w:val="20"/>
          <w:szCs w:val="20"/>
        </w:rPr>
      </w:pPr>
      <w:r w:rsidRPr="00EC5426">
        <w:rPr>
          <w:rFonts w:ascii="Avenir Roman" w:hAnsi="Avenir Roman"/>
          <w:sz w:val="20"/>
          <w:szCs w:val="20"/>
        </w:rPr>
        <w:t>- Nom du collège</w:t>
      </w:r>
    </w:p>
    <w:p w:rsidR="001A7092" w:rsidRPr="00EC5426" w:rsidRDefault="001A7092" w:rsidP="00F86297">
      <w:pPr>
        <w:jc w:val="both"/>
        <w:rPr>
          <w:rFonts w:ascii="Avenir Roman" w:hAnsi="Avenir Roman"/>
          <w:sz w:val="20"/>
          <w:szCs w:val="20"/>
        </w:rPr>
      </w:pPr>
      <w:r w:rsidRPr="00EC5426">
        <w:rPr>
          <w:rFonts w:ascii="Avenir Roman" w:hAnsi="Avenir Roman"/>
          <w:sz w:val="20"/>
          <w:szCs w:val="20"/>
        </w:rPr>
        <w:t>- Nom des professeurs ayant fait passer le test</w:t>
      </w:r>
    </w:p>
    <w:p w:rsidR="001A7092" w:rsidRPr="00EC5426" w:rsidRDefault="001A7092" w:rsidP="00F86297">
      <w:pPr>
        <w:jc w:val="both"/>
        <w:rPr>
          <w:rFonts w:ascii="Avenir Roman" w:hAnsi="Avenir Roman"/>
          <w:sz w:val="20"/>
          <w:szCs w:val="20"/>
        </w:rPr>
      </w:pPr>
      <w:r w:rsidRPr="00EC5426">
        <w:rPr>
          <w:rFonts w:ascii="Avenir Roman" w:hAnsi="Avenir Roman"/>
          <w:sz w:val="20"/>
          <w:szCs w:val="20"/>
        </w:rPr>
        <w:t xml:space="preserve">- Date du passage et donc de l’obtention </w:t>
      </w:r>
    </w:p>
    <w:p w:rsidR="001A7092" w:rsidRDefault="001A7092" w:rsidP="00F86297">
      <w:pPr>
        <w:jc w:val="both"/>
        <w:rPr>
          <w:rFonts w:ascii="Avenir Roman" w:hAnsi="Avenir Roman"/>
        </w:rPr>
      </w:pPr>
    </w:p>
    <w:p w:rsidR="00EF1089" w:rsidRDefault="00EC5426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t xml:space="preserve">Ce fichier se compose de </w:t>
      </w:r>
      <w:r w:rsidR="00D26573">
        <w:rPr>
          <w:rFonts w:ascii="Avenir Roman" w:hAnsi="Avenir Roman"/>
        </w:rPr>
        <w:t>deux parties de six colonnes chacune (de A à F et de G à L)</w:t>
      </w:r>
      <w:r w:rsidR="00A53A87">
        <w:rPr>
          <w:rFonts w:ascii="Avenir Roman" w:hAnsi="Avenir Roman"/>
        </w:rPr>
        <w:t xml:space="preserve">. </w:t>
      </w:r>
      <w:r w:rsidR="00D26573">
        <w:rPr>
          <w:rFonts w:ascii="Avenir Roman" w:hAnsi="Avenir Roman"/>
        </w:rPr>
        <w:t xml:space="preserve">Chaque </w:t>
      </w:r>
      <w:r w:rsidR="00EF1089">
        <w:rPr>
          <w:rFonts w:ascii="Avenir Roman" w:hAnsi="Avenir Roman"/>
        </w:rPr>
        <w:t xml:space="preserve">ligne </w:t>
      </w:r>
      <w:r>
        <w:rPr>
          <w:rFonts w:ascii="Avenir Roman" w:hAnsi="Avenir Roman"/>
        </w:rPr>
        <w:t xml:space="preserve">correspond </w:t>
      </w:r>
      <w:r w:rsidR="00EF1089">
        <w:rPr>
          <w:rFonts w:ascii="Avenir Roman" w:hAnsi="Avenir Roman"/>
        </w:rPr>
        <w:t>à une feuille imprimée, et donc deux diplômes</w:t>
      </w:r>
      <w:r w:rsidR="00A53A87">
        <w:rPr>
          <w:rFonts w:ascii="Avenir Roman" w:hAnsi="Avenir Roman"/>
        </w:rPr>
        <w:t xml:space="preserve">. </w:t>
      </w:r>
      <w:r w:rsidR="00EF1089">
        <w:rPr>
          <w:rFonts w:ascii="Avenir Roman" w:hAnsi="Avenir Roman"/>
        </w:rPr>
        <w:t xml:space="preserve">Il faut donc veiller à équilibrer le nombre d’élève de part et d’autre du trait noir, quelques soit leur classe, afin d’éviter le gaspillage </w:t>
      </w:r>
      <w:r w:rsidR="00EF1089">
        <w:rPr>
          <w:rFonts w:ascii="Avenir Roman" w:hAnsi="Avenir Roman"/>
        </w:rPr>
        <w:lastRenderedPageBreak/>
        <w:t>de papier au moment de l’impression.</w:t>
      </w:r>
      <w:r w:rsidR="00AA7194">
        <w:rPr>
          <w:rFonts w:ascii="Avenir Roman" w:hAnsi="Avenir Roman"/>
        </w:rPr>
        <w:t xml:space="preserve"> Une fois le remplissage terminé, vous pouvez enregistrer et quitter</w:t>
      </w:r>
      <w:r w:rsidR="00673751">
        <w:rPr>
          <w:rFonts w:ascii="Avenir Roman" w:hAnsi="Avenir Roman"/>
        </w:rPr>
        <w:t xml:space="preserve"> le document.</w:t>
      </w:r>
    </w:p>
    <w:p w:rsidR="00D26573" w:rsidRDefault="00EF1089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668299</wp:posOffset>
            </wp:positionH>
            <wp:positionV relativeFrom="paragraph">
              <wp:posOffset>206375</wp:posOffset>
            </wp:positionV>
            <wp:extent cx="5173200" cy="32220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d’écran 2019-07-09 à 14.28.4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573" w:rsidRDefault="00D26573" w:rsidP="00F86297">
      <w:pPr>
        <w:jc w:val="both"/>
        <w:rPr>
          <w:rFonts w:ascii="Avenir Roman" w:hAnsi="Avenir Roman"/>
        </w:rPr>
      </w:pPr>
    </w:p>
    <w:p w:rsidR="00D26573" w:rsidRDefault="00D26573" w:rsidP="00F86297">
      <w:pPr>
        <w:jc w:val="both"/>
        <w:rPr>
          <w:rFonts w:ascii="Avenir Roman" w:hAnsi="Avenir Roman"/>
        </w:rPr>
      </w:pPr>
    </w:p>
    <w:p w:rsidR="00D26573" w:rsidRDefault="00D26573" w:rsidP="00F86297">
      <w:pPr>
        <w:jc w:val="both"/>
        <w:rPr>
          <w:rFonts w:ascii="Avenir Roman" w:hAnsi="Avenir Roman"/>
        </w:rPr>
      </w:pPr>
    </w:p>
    <w:p w:rsidR="00EF1089" w:rsidRDefault="00EF1089" w:rsidP="00F86297">
      <w:pPr>
        <w:jc w:val="both"/>
        <w:rPr>
          <w:rFonts w:ascii="Avenir Roman" w:hAnsi="Avenir Roman"/>
        </w:rPr>
      </w:pPr>
    </w:p>
    <w:p w:rsidR="00EF1089" w:rsidRDefault="00EF1089" w:rsidP="00F86297">
      <w:pPr>
        <w:jc w:val="both"/>
        <w:rPr>
          <w:rFonts w:ascii="Avenir Roman" w:hAnsi="Avenir Roman"/>
        </w:rPr>
      </w:pPr>
    </w:p>
    <w:p w:rsidR="00EF1089" w:rsidRDefault="00EF1089" w:rsidP="00F86297">
      <w:pPr>
        <w:jc w:val="both"/>
        <w:rPr>
          <w:rFonts w:ascii="Avenir Roman" w:hAnsi="Avenir Roman"/>
        </w:rPr>
      </w:pPr>
    </w:p>
    <w:p w:rsidR="00EF1089" w:rsidRDefault="00EF1089" w:rsidP="00F86297">
      <w:pPr>
        <w:jc w:val="both"/>
        <w:rPr>
          <w:rFonts w:ascii="Avenir Roman" w:hAnsi="Avenir Roman"/>
        </w:rPr>
      </w:pPr>
    </w:p>
    <w:p w:rsidR="00EF1089" w:rsidRDefault="00EF1089" w:rsidP="00F86297">
      <w:pPr>
        <w:jc w:val="both"/>
        <w:rPr>
          <w:rFonts w:ascii="Avenir Roman" w:hAnsi="Avenir Roman"/>
        </w:rPr>
      </w:pPr>
    </w:p>
    <w:p w:rsidR="00EF1089" w:rsidRDefault="00A53A87" w:rsidP="00F86297">
      <w:pPr>
        <w:jc w:val="both"/>
        <w:rPr>
          <w:rFonts w:ascii="Avenir Roman" w:hAnsi="Avenir Roman"/>
        </w:rPr>
      </w:pPr>
      <w:r w:rsidRPr="00D26573">
        <w:rPr>
          <w:rFonts w:ascii="Avenir Roman" w:hAnsi="Avenir Roman"/>
          <w:noProof/>
        </w:rPr>
        <w:drawing>
          <wp:anchor distT="0" distB="0" distL="114300" distR="114300" simplePos="0" relativeHeight="251794432" behindDoc="0" locked="0" layoutInCell="1" allowOverlap="1" wp14:anchorId="6F6F542C" wp14:editId="1CFCFD9E">
            <wp:simplePos x="0" y="0"/>
            <wp:positionH relativeFrom="column">
              <wp:posOffset>3768247</wp:posOffset>
            </wp:positionH>
            <wp:positionV relativeFrom="paragraph">
              <wp:posOffset>29845</wp:posOffset>
            </wp:positionV>
            <wp:extent cx="418465" cy="418465"/>
            <wp:effectExtent l="0" t="0" r="635" b="63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gree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6573">
        <w:rPr>
          <w:rFonts w:ascii="Avenir Roman" w:hAnsi="Avenir Roman"/>
          <w:noProof/>
        </w:rPr>
        <w:drawing>
          <wp:anchor distT="0" distB="0" distL="114300" distR="114300" simplePos="0" relativeHeight="251795456" behindDoc="0" locked="0" layoutInCell="1" allowOverlap="1" wp14:anchorId="2DF93B0B" wp14:editId="4D5ADFB3">
            <wp:simplePos x="0" y="0"/>
            <wp:positionH relativeFrom="column">
              <wp:posOffset>1744327</wp:posOffset>
            </wp:positionH>
            <wp:positionV relativeFrom="paragraph">
              <wp:posOffset>113665</wp:posOffset>
            </wp:positionV>
            <wp:extent cx="473075" cy="453390"/>
            <wp:effectExtent l="0" t="0" r="0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ehran_Metro_Line_1.png"/>
                    <pic:cNvPicPr/>
                  </pic:nvPicPr>
                  <pic:blipFill rotWithShape="1">
                    <a:blip r:embed="rId10"/>
                    <a:srcRect r="49795"/>
                    <a:stretch/>
                  </pic:blipFill>
                  <pic:spPr bwMode="auto">
                    <a:xfrm>
                      <a:off x="0" y="0"/>
                      <a:ext cx="473075" cy="45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089" w:rsidRDefault="00EF1089" w:rsidP="00F86297">
      <w:pPr>
        <w:jc w:val="both"/>
        <w:rPr>
          <w:rFonts w:ascii="Avenir Roman" w:hAnsi="Avenir Roman"/>
        </w:rPr>
      </w:pPr>
    </w:p>
    <w:p w:rsidR="00EF1089" w:rsidRDefault="00EF1089" w:rsidP="00F86297">
      <w:pPr>
        <w:jc w:val="both"/>
        <w:rPr>
          <w:rFonts w:ascii="Avenir Roman" w:hAnsi="Avenir Roman"/>
        </w:rPr>
      </w:pPr>
    </w:p>
    <w:p w:rsidR="00EF1089" w:rsidRDefault="00EF1089" w:rsidP="00F86297">
      <w:pPr>
        <w:jc w:val="both"/>
        <w:rPr>
          <w:rFonts w:ascii="Avenir Roman" w:hAnsi="Avenir Roman"/>
        </w:rPr>
      </w:pPr>
    </w:p>
    <w:p w:rsidR="00EF1089" w:rsidRDefault="00EF1089" w:rsidP="00F86297">
      <w:pPr>
        <w:jc w:val="both"/>
        <w:rPr>
          <w:rFonts w:ascii="Avenir Roman" w:hAnsi="Avenir Roman"/>
        </w:rPr>
      </w:pPr>
    </w:p>
    <w:p w:rsidR="00EF1089" w:rsidRDefault="00EF1089" w:rsidP="00F86297">
      <w:pPr>
        <w:jc w:val="both"/>
        <w:rPr>
          <w:rFonts w:ascii="Avenir Roman" w:hAnsi="Avenir Roman"/>
        </w:rPr>
      </w:pPr>
    </w:p>
    <w:p w:rsidR="00EF1089" w:rsidRDefault="00EF1089" w:rsidP="00F86297">
      <w:pPr>
        <w:jc w:val="both"/>
        <w:rPr>
          <w:rFonts w:ascii="Avenir Roman" w:hAnsi="Avenir Roman"/>
        </w:rPr>
      </w:pPr>
    </w:p>
    <w:p w:rsidR="00D26573" w:rsidRDefault="002056A7" w:rsidP="00F86297">
      <w:pPr>
        <w:jc w:val="both"/>
        <w:rPr>
          <w:rFonts w:ascii="Avenir Roman" w:hAnsi="Avenir Roman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268761</wp:posOffset>
            </wp:positionH>
            <wp:positionV relativeFrom="paragraph">
              <wp:posOffset>205740</wp:posOffset>
            </wp:positionV>
            <wp:extent cx="676405" cy="676405"/>
            <wp:effectExtent l="0" t="0" r="0" b="0"/>
            <wp:wrapNone/>
            <wp:docPr id="18" name="Image 18" descr="/var/folders/bc/wfl8jz1d7m94p8p35nb8cktm0000gn/T/com.microsoft.Word/WebArchiveCopyPasteTempFiles/astuce-png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bc/wfl8jz1d7m94p8p35nb8cktm0000gn/T/com.microsoft.Word/WebArchiveCopyPasteTempFiles/astuce-png-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5" cy="67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6A7" w:rsidRDefault="002056A7" w:rsidP="002056A7">
      <w:r>
        <w:rPr>
          <w:rFonts w:ascii="Avenir Roman" w:hAnsi="Avenir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BE8F9C" wp14:editId="14983C5A">
                <wp:simplePos x="0" y="0"/>
                <wp:positionH relativeFrom="column">
                  <wp:posOffset>940555</wp:posOffset>
                </wp:positionH>
                <wp:positionV relativeFrom="paragraph">
                  <wp:posOffset>46990</wp:posOffset>
                </wp:positionV>
                <wp:extent cx="5455139" cy="625230"/>
                <wp:effectExtent l="0" t="0" r="635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139" cy="625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56A7" w:rsidRPr="00CE4955" w:rsidRDefault="002056A7" w:rsidP="002056A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Roman" w:hAnsi="Avenir Roman"/>
                                <w:sz w:val="20"/>
                                <w:szCs w:val="20"/>
                              </w:rPr>
                              <w:t>Pour copier rapidement une cellule vers le bas, il faut approcher le curseur de la souris vers le coin en bas à droite de la cellule à copier. Le curseur de la souris se transforme alors en une petite croix noire. Cliquez et descendez vers le bas : la cellule se copie à l’identique.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8F9C" id="Zone de texte 22" o:spid="_x0000_s1028" type="#_x0000_t202" style="position:absolute;margin-left:74.05pt;margin-top:3.7pt;width:429.55pt;height:4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" fillcolor="white [3212]" stroked="f" strokeweight=".5pt">
                <v:textbox>
                  <w:txbxContent>
                    <w:p w:rsidR="002056A7" w:rsidRPr="00CE4955" w:rsidRDefault="002056A7" w:rsidP="002056A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venir Roman" w:hAnsi="Avenir Roman"/>
                          <w:sz w:val="20"/>
                          <w:szCs w:val="20"/>
                        </w:rPr>
                        <w:t>Pour copier rapidement une cellule vers le bas, il faut approcher le curseur de la souris vers le coin en bas à droite de la cellule à copier. Le curseur de la souris se transforme alors en une petite croix noire. Cliquez et descendez vers le bas : la cellule se copie à l’identique.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"/var/folders/bc/wfl8jz1d7m94p8p35nb8cktm0000gn/T/com.microsoft.Word/WebArchiveCopyPasteTempFiles/astuce-png-9.png" \* MERGEFORMATINET </w:instrText>
      </w:r>
      <w:r>
        <w:fldChar w:fldCharType="end"/>
      </w:r>
    </w:p>
    <w:p w:rsidR="001A7092" w:rsidRDefault="001A7092" w:rsidP="00F86297">
      <w:pPr>
        <w:jc w:val="both"/>
        <w:rPr>
          <w:rFonts w:ascii="Avenir Roman" w:hAnsi="Avenir Roman"/>
        </w:rPr>
      </w:pPr>
    </w:p>
    <w:p w:rsidR="00D26573" w:rsidRDefault="00D26573" w:rsidP="00F86297">
      <w:pPr>
        <w:jc w:val="both"/>
        <w:rPr>
          <w:rFonts w:ascii="Avenir Roman" w:hAnsi="Avenir Roman"/>
        </w:rPr>
      </w:pPr>
    </w:p>
    <w:p w:rsidR="0042055F" w:rsidRDefault="0042055F" w:rsidP="00F86297">
      <w:pPr>
        <w:jc w:val="both"/>
        <w:rPr>
          <w:rFonts w:ascii="Avenir Roman" w:hAnsi="Avenir Roman"/>
        </w:rPr>
      </w:pPr>
    </w:p>
    <w:p w:rsidR="0015359C" w:rsidRDefault="0015359C" w:rsidP="00F86297">
      <w:pPr>
        <w:jc w:val="both"/>
        <w:rPr>
          <w:rFonts w:ascii="Avenir Roman" w:hAnsi="Avenir Roman"/>
        </w:rPr>
      </w:pPr>
    </w:p>
    <w:p w:rsidR="0015359C" w:rsidRDefault="0015359C" w:rsidP="00F86297">
      <w:pPr>
        <w:jc w:val="both"/>
        <w:rPr>
          <w:rFonts w:ascii="Avenir Roman" w:hAnsi="Avenir Roman"/>
        </w:rPr>
      </w:pPr>
    </w:p>
    <w:p w:rsidR="00F32291" w:rsidRPr="00EC5426" w:rsidRDefault="00F32291" w:rsidP="00F32291">
      <w:pPr>
        <w:rPr>
          <w:rFonts w:ascii="Avenir Roman" w:hAnsi="Avenir Roman"/>
          <w:b/>
          <w:sz w:val="28"/>
          <w:szCs w:val="28"/>
        </w:rPr>
      </w:pPr>
      <w:r>
        <w:rPr>
          <w:rFonts w:ascii="Avenir Roman" w:hAnsi="Avenir Roman"/>
          <w:b/>
        </w:rPr>
        <w:t>… LE FICHIER WORD</w:t>
      </w:r>
    </w:p>
    <w:p w:rsidR="00E56A26" w:rsidRDefault="0015359C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94495</wp:posOffset>
            </wp:positionH>
            <wp:positionV relativeFrom="paragraph">
              <wp:posOffset>28587</wp:posOffset>
            </wp:positionV>
            <wp:extent cx="6538823" cy="4243206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 d’écran 2019-07-09 à 14.51.5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8823" cy="424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D64F3F" w:rsidRDefault="00D64F3F" w:rsidP="00D64F3F">
      <w:r>
        <w:fldChar w:fldCharType="begin"/>
      </w:r>
      <w:r>
        <w:instrText xml:space="preserve"> INCLUDEPICTURE "/var/folders/bc/wfl8jz1d7m94p8p35nb8cktm0000gn/T/com.microsoft.Word/WebArchiveCopyPasteTempFiles/Signal_attention.gif" \* MERGEFORMATINET </w:instrText>
      </w:r>
      <w:r>
        <w:fldChar w:fldCharType="end"/>
      </w: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</w:p>
    <w:p w:rsidR="00177274" w:rsidRDefault="00177274" w:rsidP="00F86297">
      <w:pPr>
        <w:jc w:val="both"/>
        <w:rPr>
          <w:rFonts w:ascii="Avenir Roman" w:hAnsi="Avenir Roman"/>
        </w:rPr>
      </w:pPr>
    </w:p>
    <w:p w:rsidR="00177274" w:rsidRDefault="00177274" w:rsidP="00F86297">
      <w:pPr>
        <w:jc w:val="both"/>
        <w:rPr>
          <w:rFonts w:ascii="Avenir Roman" w:hAnsi="Avenir Roman"/>
        </w:rPr>
      </w:pPr>
    </w:p>
    <w:p w:rsidR="00177274" w:rsidRDefault="00177274" w:rsidP="00F86297">
      <w:pPr>
        <w:jc w:val="both"/>
        <w:rPr>
          <w:rFonts w:ascii="Avenir Roman" w:hAnsi="Avenir Roman"/>
        </w:rPr>
      </w:pPr>
    </w:p>
    <w:p w:rsidR="00177274" w:rsidRDefault="00177274" w:rsidP="00F86297">
      <w:pPr>
        <w:jc w:val="both"/>
        <w:rPr>
          <w:rFonts w:ascii="Avenir Roman" w:hAnsi="Avenir Roman"/>
        </w:rPr>
      </w:pPr>
    </w:p>
    <w:p w:rsidR="00177274" w:rsidRDefault="00177274" w:rsidP="00F86297">
      <w:pPr>
        <w:jc w:val="both"/>
        <w:rPr>
          <w:rFonts w:ascii="Avenir Roman" w:hAnsi="Avenir Roman"/>
        </w:rPr>
      </w:pPr>
    </w:p>
    <w:p w:rsidR="00D26573" w:rsidRDefault="004C4124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lastRenderedPageBreak/>
        <w:t>Nous utilisons la fonction de publipostage de Word. Autrement dit, il s’agit d’une fonction de remplissage automatique de formulaire</w:t>
      </w:r>
      <w:r w:rsidR="0042055F">
        <w:rPr>
          <w:rFonts w:ascii="Avenir Roman" w:hAnsi="Avenir Roman"/>
        </w:rPr>
        <w:t>. Chaque item entre guillemets sera rempli de manière automatique, en fonction des informations préalablement remplies dans le document Excel.</w:t>
      </w:r>
    </w:p>
    <w:p w:rsidR="0042055F" w:rsidRDefault="0042055F" w:rsidP="00F86297">
      <w:pPr>
        <w:jc w:val="both"/>
        <w:rPr>
          <w:rFonts w:ascii="Avenir Roman" w:hAnsi="Avenir Roman"/>
        </w:rPr>
      </w:pPr>
    </w:p>
    <w:p w:rsidR="00E56A26" w:rsidRDefault="00E56A26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t>A vous de changer/ajouter tout de même quelques informations :</w:t>
      </w:r>
    </w:p>
    <w:p w:rsidR="00E56A26" w:rsidRDefault="00E56A26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t>- Le nom de votre chef d’établissement</w:t>
      </w:r>
    </w:p>
    <w:p w:rsidR="00E56A26" w:rsidRDefault="00E56A26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t xml:space="preserve">- Rajouter </w:t>
      </w:r>
      <w:r w:rsidR="00177274">
        <w:rPr>
          <w:rFonts w:ascii="Avenir Roman" w:hAnsi="Avenir Roman"/>
        </w:rPr>
        <w:t xml:space="preserve">éventuellement </w:t>
      </w:r>
      <w:r>
        <w:rPr>
          <w:rFonts w:ascii="Avenir Roman" w:hAnsi="Avenir Roman"/>
        </w:rPr>
        <w:t>votre signature électronique sous forme d’image.</w:t>
      </w:r>
    </w:p>
    <w:p w:rsidR="00E56A26" w:rsidRDefault="00E56A26" w:rsidP="00F86297">
      <w:pPr>
        <w:jc w:val="both"/>
        <w:rPr>
          <w:rFonts w:ascii="Avenir Roman" w:hAnsi="Avenir Roman"/>
        </w:rPr>
      </w:pPr>
    </w:p>
    <w:p w:rsidR="00074528" w:rsidRDefault="001E6517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t>A partir de là, le fichier est prêt, nous allons procéder au publipostage, c’est-à-dire au remplissage automatique</w:t>
      </w:r>
      <w:r w:rsidR="003C46C5">
        <w:rPr>
          <w:rFonts w:ascii="Avenir Roman" w:hAnsi="Avenir Roman"/>
        </w:rPr>
        <w:t xml:space="preserve"> de tous les diplômes !</w:t>
      </w:r>
    </w:p>
    <w:p w:rsidR="00074528" w:rsidRDefault="00074528" w:rsidP="00F86297">
      <w:pPr>
        <w:jc w:val="both"/>
        <w:rPr>
          <w:rFonts w:ascii="Avenir Roman" w:hAnsi="Avenir Roman"/>
        </w:rPr>
      </w:pPr>
    </w:p>
    <w:p w:rsidR="00E56A26" w:rsidRDefault="00074528" w:rsidP="00F86297">
      <w:pPr>
        <w:jc w:val="both"/>
        <w:rPr>
          <w:rFonts w:ascii="Avenir Roman" w:hAnsi="Avenir Roman"/>
        </w:rPr>
      </w:pPr>
      <w:r w:rsidRPr="00C5280D">
        <w:rPr>
          <w:rFonts w:ascii="Avenir Roman" w:hAnsi="Avenir Roman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E06477" wp14:editId="367AECF7">
                <wp:simplePos x="0" y="0"/>
                <wp:positionH relativeFrom="column">
                  <wp:posOffset>42545</wp:posOffset>
                </wp:positionH>
                <wp:positionV relativeFrom="paragraph">
                  <wp:posOffset>47625</wp:posOffset>
                </wp:positionV>
                <wp:extent cx="6800215" cy="240665"/>
                <wp:effectExtent l="12700" t="12700" r="6985" b="1333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215" cy="240665"/>
                        </a:xfrm>
                        <a:prstGeom prst="rect">
                          <a:avLst/>
                        </a:prstGeom>
                        <a:solidFill>
                          <a:srgbClr val="76D6FF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28" w:rsidRPr="00074528" w:rsidRDefault="00074528" w:rsidP="00074528">
                            <w:pPr>
                              <w:rPr>
                                <w:rFonts w:ascii="Avenir Heavy" w:hAnsi="Avenir Heavy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sz w:val="20"/>
                                <w:szCs w:val="20"/>
                              </w:rPr>
                              <w:t>ONGLET « PUBLIPOSTAGE » / « SELECTIONNER DES DESTINATAIRES » / « UTILISER UNE LISTE EXISTANTE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06477" id="Zone de texte 19" o:spid="_x0000_s1029" type="#_x0000_t202" style="position:absolute;left:0;text-align:left;margin-left:3.35pt;margin-top:3.75pt;width:535.45pt;height:18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" fillcolor="#76d6ff" strokecolor="white [3201]" strokeweight="1.5pt">
                <v:textbox>
                  <w:txbxContent>
                    <w:p w:rsidR="00074528" w:rsidRPr="00074528" w:rsidRDefault="00074528" w:rsidP="00074528">
                      <w:pPr>
                        <w:rPr>
                          <w:rFonts w:ascii="Avenir Heavy" w:hAnsi="Avenir Heavy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venir Heavy" w:hAnsi="Avenir Heavy"/>
                          <w:b/>
                          <w:sz w:val="20"/>
                          <w:szCs w:val="20"/>
                        </w:rPr>
                        <w:t>ONGLET « PUBLIPOSTAGE » / « SELECTIONNER DES DESTINATAIRES » / « UTILISER UNE LISTE EXISTANTE »</w:t>
                      </w:r>
                    </w:p>
                  </w:txbxContent>
                </v:textbox>
              </v:shape>
            </w:pict>
          </mc:Fallback>
        </mc:AlternateContent>
      </w:r>
    </w:p>
    <w:p w:rsidR="00521C6F" w:rsidRDefault="00521C6F" w:rsidP="00F86297">
      <w:pPr>
        <w:jc w:val="both"/>
        <w:rPr>
          <w:rFonts w:ascii="Avenir Roman" w:hAnsi="Avenir Roman"/>
        </w:rPr>
      </w:pPr>
    </w:p>
    <w:p w:rsidR="00E56A26" w:rsidRDefault="00521C6F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652095" behindDoc="0" locked="0" layoutInCell="1" allowOverlap="1">
            <wp:simplePos x="0" y="0"/>
            <wp:positionH relativeFrom="column">
              <wp:posOffset>1461052</wp:posOffset>
            </wp:positionH>
            <wp:positionV relativeFrom="paragraph">
              <wp:posOffset>96907</wp:posOffset>
            </wp:positionV>
            <wp:extent cx="3790315" cy="85476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d’écran 2019-07-09 à 15.03.44.png"/>
                    <pic:cNvPicPr/>
                  </pic:nvPicPr>
                  <pic:blipFill rotWithShape="1">
                    <a:blip r:embed="rId19"/>
                    <a:srcRect l="15468" t="5962" r="49752" b="82917"/>
                    <a:stretch/>
                  </pic:blipFill>
                  <pic:spPr bwMode="auto">
                    <a:xfrm>
                      <a:off x="0" y="0"/>
                      <a:ext cx="3790800" cy="85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03648" behindDoc="0" locked="0" layoutInCell="1" allowOverlap="1" wp14:anchorId="1AB7F195" wp14:editId="1DBB9881">
            <wp:simplePos x="0" y="0"/>
            <wp:positionH relativeFrom="column">
              <wp:posOffset>4818459</wp:posOffset>
            </wp:positionH>
            <wp:positionV relativeFrom="paragraph">
              <wp:posOffset>165749</wp:posOffset>
            </wp:positionV>
            <wp:extent cx="374755" cy="374755"/>
            <wp:effectExtent l="0" t="0" r="6350" b="635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9060c9a0cbeef0acff9a65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55" cy="37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A26" w:rsidRDefault="00E56A26" w:rsidP="00F86297">
      <w:pPr>
        <w:jc w:val="both"/>
        <w:rPr>
          <w:rFonts w:ascii="Avenir Roman" w:hAnsi="Avenir Roman"/>
        </w:rPr>
      </w:pPr>
    </w:p>
    <w:p w:rsidR="0042055F" w:rsidRDefault="0042055F" w:rsidP="00F86297">
      <w:pPr>
        <w:jc w:val="both"/>
        <w:rPr>
          <w:rFonts w:ascii="Avenir Roman" w:hAnsi="Avenir Roman"/>
        </w:rPr>
      </w:pPr>
    </w:p>
    <w:p w:rsidR="00521C6F" w:rsidRDefault="00521C6F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05696" behindDoc="0" locked="0" layoutInCell="1" allowOverlap="1" wp14:anchorId="0CDE5320" wp14:editId="4827AF64">
            <wp:simplePos x="0" y="0"/>
            <wp:positionH relativeFrom="column">
              <wp:posOffset>2016125</wp:posOffset>
            </wp:positionH>
            <wp:positionV relativeFrom="paragraph">
              <wp:posOffset>156599</wp:posOffset>
            </wp:positionV>
            <wp:extent cx="374755" cy="374755"/>
            <wp:effectExtent l="0" t="0" r="6350" b="63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9060c9a0cbeef0acff9a65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55" cy="37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6F" w:rsidRDefault="00521C6F" w:rsidP="00F86297">
      <w:pPr>
        <w:jc w:val="both"/>
        <w:rPr>
          <w:rFonts w:ascii="Avenir Roman" w:hAnsi="Avenir Roman"/>
        </w:rPr>
      </w:pPr>
    </w:p>
    <w:p w:rsidR="00521C6F" w:rsidRDefault="00521C6F" w:rsidP="00F86297">
      <w:pPr>
        <w:jc w:val="both"/>
        <w:rPr>
          <w:rFonts w:ascii="Avenir Roman" w:hAnsi="Avenir Roman"/>
        </w:rPr>
      </w:pPr>
    </w:p>
    <w:p w:rsidR="00521C6F" w:rsidRDefault="00074528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100579</wp:posOffset>
            </wp:positionV>
            <wp:extent cx="1634490" cy="947320"/>
            <wp:effectExtent l="0" t="0" r="3810" b="571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 d’écran 2019-07-09 à 15.02.03.png"/>
                    <pic:cNvPicPr/>
                  </pic:nvPicPr>
                  <pic:blipFill rotWithShape="1">
                    <a:blip r:embed="rId20"/>
                    <a:srcRect l="16885" t="8955" r="58487" b="70863"/>
                    <a:stretch/>
                  </pic:blipFill>
                  <pic:spPr bwMode="auto">
                    <a:xfrm>
                      <a:off x="0" y="0"/>
                      <a:ext cx="1634490" cy="9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6F" w:rsidRDefault="00074528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08768" behindDoc="0" locked="0" layoutInCell="1" allowOverlap="1" wp14:anchorId="61A6B0C0" wp14:editId="52D79F06">
            <wp:simplePos x="0" y="0"/>
            <wp:positionH relativeFrom="column">
              <wp:posOffset>4000500</wp:posOffset>
            </wp:positionH>
            <wp:positionV relativeFrom="paragraph">
              <wp:posOffset>84704</wp:posOffset>
            </wp:positionV>
            <wp:extent cx="292588" cy="433276"/>
            <wp:effectExtent l="0" t="70485" r="0" b="1841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lech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8103556" flipH="1">
                      <a:off x="0" y="0"/>
                      <a:ext cx="292588" cy="43327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6F" w:rsidRDefault="00521C6F" w:rsidP="00F86297">
      <w:pPr>
        <w:jc w:val="both"/>
        <w:rPr>
          <w:rFonts w:ascii="Avenir Roman" w:hAnsi="Avenir Roman"/>
        </w:rPr>
      </w:pPr>
    </w:p>
    <w:p w:rsidR="00521C6F" w:rsidRDefault="00521C6F" w:rsidP="00F86297">
      <w:pPr>
        <w:jc w:val="both"/>
        <w:rPr>
          <w:rFonts w:ascii="Avenir Roman" w:hAnsi="Avenir Roman"/>
        </w:rPr>
      </w:pPr>
    </w:p>
    <w:p w:rsidR="00521C6F" w:rsidRDefault="00521C6F" w:rsidP="00F86297">
      <w:pPr>
        <w:jc w:val="both"/>
        <w:rPr>
          <w:rFonts w:ascii="Avenir Roman" w:hAnsi="Avenir Roman"/>
        </w:rPr>
      </w:pPr>
    </w:p>
    <w:p w:rsidR="00521C6F" w:rsidRDefault="00521C6F" w:rsidP="00F86297">
      <w:pPr>
        <w:jc w:val="both"/>
        <w:rPr>
          <w:rFonts w:ascii="Avenir Roman" w:hAnsi="Avenir Roman"/>
        </w:rPr>
      </w:pPr>
    </w:p>
    <w:p w:rsidR="00521C6F" w:rsidRDefault="00521C6F" w:rsidP="00F86297">
      <w:pPr>
        <w:jc w:val="both"/>
        <w:rPr>
          <w:rFonts w:ascii="Avenir Roman" w:hAnsi="Avenir Roman"/>
        </w:rPr>
      </w:pPr>
    </w:p>
    <w:p w:rsidR="009C0C46" w:rsidRDefault="009C0C46" w:rsidP="009C0C46">
      <w:pPr>
        <w:jc w:val="both"/>
        <w:rPr>
          <w:rFonts w:ascii="Avenir Roman" w:hAnsi="Avenir Roman"/>
        </w:rPr>
      </w:pPr>
      <w:r w:rsidRPr="00C5280D">
        <w:rPr>
          <w:rFonts w:ascii="Avenir Roman" w:hAnsi="Avenir Roman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4F050A6" wp14:editId="4252EFE8">
                <wp:simplePos x="0" y="0"/>
                <wp:positionH relativeFrom="column">
                  <wp:posOffset>41564</wp:posOffset>
                </wp:positionH>
                <wp:positionV relativeFrom="paragraph">
                  <wp:posOffset>65641</wp:posOffset>
                </wp:positionV>
                <wp:extent cx="6083405" cy="240665"/>
                <wp:effectExtent l="12700" t="12700" r="12700" b="1333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405" cy="240665"/>
                        </a:xfrm>
                        <a:prstGeom prst="rect">
                          <a:avLst/>
                        </a:prstGeom>
                        <a:solidFill>
                          <a:srgbClr val="76D6FF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0C46" w:rsidRPr="00074528" w:rsidRDefault="009C0C46" w:rsidP="009C0C46">
                            <w:pPr>
                              <w:rPr>
                                <w:rFonts w:ascii="Avenir Heavy" w:hAnsi="Avenir Heavy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sz w:val="20"/>
                                <w:szCs w:val="20"/>
                              </w:rPr>
                              <w:t>ALLER SELECTIONNER LE FICHIER EXCEL QUE NOUS AVONS PREPARÉ PRÉCÉDEMMENT PUIS…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050A6" id="Zone de texte 11" o:spid="_x0000_s1030" type="#_x0000_t202" style="position:absolute;left:0;text-align:left;margin-left:3.25pt;margin-top:5.15pt;width:479pt;height:18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" fillcolor="#76d6ff" strokecolor="white [3201]" strokeweight="1.5pt">
                <v:textbox>
                  <w:txbxContent>
                    <w:p w:rsidR="009C0C46" w:rsidRPr="00074528" w:rsidRDefault="009C0C46" w:rsidP="009C0C46">
                      <w:pPr>
                        <w:rPr>
                          <w:rFonts w:ascii="Avenir Heavy" w:hAnsi="Avenir Heavy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venir Heavy" w:hAnsi="Avenir Heavy"/>
                          <w:b/>
                          <w:sz w:val="20"/>
                          <w:szCs w:val="20"/>
                        </w:rPr>
                        <w:t>ALLER SELECTIONNER LE FICHIER EXCEL QUE NOUS AVONS PREPARÉ PRÉCÉDEMMENT PUIS…</w:t>
                      </w:r>
                    </w:p>
                  </w:txbxContent>
                </v:textbox>
              </v:shape>
            </w:pict>
          </mc:Fallback>
        </mc:AlternateContent>
      </w:r>
    </w:p>
    <w:p w:rsidR="00521C6F" w:rsidRDefault="00521C6F" w:rsidP="00F86297">
      <w:pPr>
        <w:jc w:val="both"/>
        <w:rPr>
          <w:rFonts w:ascii="Avenir Roman" w:hAnsi="Avenir Roman"/>
        </w:rPr>
      </w:pPr>
    </w:p>
    <w:p w:rsidR="00521C6F" w:rsidRDefault="009963F5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721696</wp:posOffset>
            </wp:positionH>
            <wp:positionV relativeFrom="paragraph">
              <wp:posOffset>72911</wp:posOffset>
            </wp:positionV>
            <wp:extent cx="2131081" cy="969768"/>
            <wp:effectExtent l="0" t="0" r="254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9-07-09 à 15.14.12.png"/>
                    <pic:cNvPicPr/>
                  </pic:nvPicPr>
                  <pic:blipFill rotWithShape="1">
                    <a:blip r:embed="rId21"/>
                    <a:srcRect l="9094" t="7762" r="9063" b="24834"/>
                    <a:stretch/>
                  </pic:blipFill>
                  <pic:spPr bwMode="auto">
                    <a:xfrm>
                      <a:off x="0" y="0"/>
                      <a:ext cx="2134936" cy="97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16960" behindDoc="0" locked="0" layoutInCell="1" allowOverlap="1" wp14:anchorId="6B964EAC" wp14:editId="00551D37">
            <wp:simplePos x="0" y="0"/>
            <wp:positionH relativeFrom="column">
              <wp:posOffset>288395</wp:posOffset>
            </wp:positionH>
            <wp:positionV relativeFrom="paragraph">
              <wp:posOffset>132252</wp:posOffset>
            </wp:positionV>
            <wp:extent cx="292588" cy="433276"/>
            <wp:effectExtent l="0" t="70485" r="0" b="184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lech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8103556" flipH="1">
                      <a:off x="0" y="0"/>
                      <a:ext cx="292588" cy="43327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6F" w:rsidRDefault="00521C6F" w:rsidP="00F86297">
      <w:pPr>
        <w:jc w:val="both"/>
        <w:rPr>
          <w:rFonts w:ascii="Avenir Roman" w:hAnsi="Avenir Roman"/>
        </w:rPr>
      </w:pPr>
    </w:p>
    <w:p w:rsidR="00521C6F" w:rsidRDefault="00521C6F" w:rsidP="00F86297">
      <w:pPr>
        <w:jc w:val="both"/>
        <w:rPr>
          <w:rFonts w:ascii="Avenir Roman" w:hAnsi="Avenir Roman"/>
        </w:rPr>
      </w:pPr>
    </w:p>
    <w:p w:rsidR="00521C6F" w:rsidRDefault="009963F5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21056" behindDoc="0" locked="0" layoutInCell="1" allowOverlap="1" wp14:anchorId="34F1E399" wp14:editId="3EB5391A">
            <wp:simplePos x="0" y="0"/>
            <wp:positionH relativeFrom="column">
              <wp:posOffset>2389631</wp:posOffset>
            </wp:positionH>
            <wp:positionV relativeFrom="paragraph">
              <wp:posOffset>126428</wp:posOffset>
            </wp:positionV>
            <wp:extent cx="374650" cy="374650"/>
            <wp:effectExtent l="0" t="0" r="6350" b="635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9060c9a0cbeef0acff9a65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C46" w:rsidRDefault="009963F5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3101802</wp:posOffset>
            </wp:positionH>
            <wp:positionV relativeFrom="paragraph">
              <wp:posOffset>78598</wp:posOffset>
            </wp:positionV>
            <wp:extent cx="1241913" cy="921957"/>
            <wp:effectExtent l="0" t="0" r="3175" b="57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7-09 à 15.14.20.png"/>
                    <pic:cNvPicPr/>
                  </pic:nvPicPr>
                  <pic:blipFill rotWithShape="1">
                    <a:blip r:embed="rId22"/>
                    <a:srcRect l="13467" t="8692" r="13134" b="24017"/>
                    <a:stretch/>
                  </pic:blipFill>
                  <pic:spPr bwMode="auto">
                    <a:xfrm>
                      <a:off x="0" y="0"/>
                      <a:ext cx="1241913" cy="92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C46" w:rsidRDefault="009963F5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19008" behindDoc="0" locked="0" layoutInCell="1" allowOverlap="1" wp14:anchorId="40D04F3B" wp14:editId="127C639A">
            <wp:simplePos x="0" y="0"/>
            <wp:positionH relativeFrom="column">
              <wp:posOffset>2625427</wp:posOffset>
            </wp:positionH>
            <wp:positionV relativeFrom="paragraph">
              <wp:posOffset>138857</wp:posOffset>
            </wp:positionV>
            <wp:extent cx="292588" cy="433276"/>
            <wp:effectExtent l="0" t="70485" r="0" b="1841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lech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8103556" flipH="1">
                      <a:off x="0" y="0"/>
                      <a:ext cx="292588" cy="43327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C46" w:rsidRDefault="009C0C46" w:rsidP="00F86297">
      <w:pPr>
        <w:jc w:val="both"/>
        <w:rPr>
          <w:rFonts w:ascii="Avenir Roman" w:hAnsi="Avenir Roman"/>
        </w:rPr>
      </w:pPr>
    </w:p>
    <w:p w:rsidR="009C0C46" w:rsidRDefault="009963F5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23104" behindDoc="0" locked="0" layoutInCell="1" allowOverlap="1" wp14:anchorId="55A4C8D3" wp14:editId="2DB93ADE">
            <wp:simplePos x="0" y="0"/>
            <wp:positionH relativeFrom="column">
              <wp:posOffset>3919336</wp:posOffset>
            </wp:positionH>
            <wp:positionV relativeFrom="paragraph">
              <wp:posOffset>103919</wp:posOffset>
            </wp:positionV>
            <wp:extent cx="374755" cy="374755"/>
            <wp:effectExtent l="0" t="0" r="6350" b="635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9060c9a0cbeef0acff9a65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55" cy="37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C46" w:rsidRDefault="009C0C46" w:rsidP="00F86297">
      <w:pPr>
        <w:jc w:val="both"/>
        <w:rPr>
          <w:rFonts w:ascii="Avenir Roman" w:hAnsi="Avenir Roman"/>
        </w:rPr>
      </w:pPr>
    </w:p>
    <w:p w:rsidR="00D26573" w:rsidRDefault="00D26573" w:rsidP="00F86297">
      <w:pPr>
        <w:jc w:val="both"/>
        <w:rPr>
          <w:rFonts w:ascii="Avenir Roman" w:hAnsi="Avenir Roman"/>
        </w:rPr>
      </w:pPr>
    </w:p>
    <w:p w:rsidR="009C0C46" w:rsidRDefault="009963F5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26176" behindDoc="0" locked="0" layoutInCell="1" allowOverlap="1" wp14:anchorId="08E39DC4" wp14:editId="1F28220D">
            <wp:simplePos x="0" y="0"/>
            <wp:positionH relativeFrom="column">
              <wp:posOffset>3595552</wp:posOffset>
            </wp:positionH>
            <wp:positionV relativeFrom="paragraph">
              <wp:posOffset>54858</wp:posOffset>
            </wp:positionV>
            <wp:extent cx="292588" cy="433276"/>
            <wp:effectExtent l="0" t="70485" r="0" b="1841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lech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8103556" flipH="1">
                      <a:off x="0" y="0"/>
                      <a:ext cx="292588" cy="43327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Roman" w:hAnsi="Avenir Roman"/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4136689</wp:posOffset>
            </wp:positionH>
            <wp:positionV relativeFrom="paragraph">
              <wp:posOffset>136367</wp:posOffset>
            </wp:positionV>
            <wp:extent cx="2492186" cy="649904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 d’écran 2019-07-09 à 15.14.36.png"/>
                    <pic:cNvPicPr/>
                  </pic:nvPicPr>
                  <pic:blipFill rotWithShape="1">
                    <a:blip r:embed="rId23"/>
                    <a:srcRect l="8943" t="17746" r="8705" b="17604"/>
                    <a:stretch/>
                  </pic:blipFill>
                  <pic:spPr bwMode="auto">
                    <a:xfrm>
                      <a:off x="0" y="0"/>
                      <a:ext cx="2492186" cy="64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C46" w:rsidRDefault="009C0C46" w:rsidP="00F86297">
      <w:pPr>
        <w:jc w:val="both"/>
        <w:rPr>
          <w:rFonts w:ascii="Avenir Roman" w:hAnsi="Avenir Roman"/>
        </w:rPr>
      </w:pPr>
    </w:p>
    <w:p w:rsidR="009C0C46" w:rsidRDefault="009963F5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28224" behindDoc="0" locked="0" layoutInCell="1" allowOverlap="1" wp14:anchorId="2C5DEB4F" wp14:editId="2A18FF21">
            <wp:simplePos x="0" y="0"/>
            <wp:positionH relativeFrom="column">
              <wp:posOffset>4516214</wp:posOffset>
            </wp:positionH>
            <wp:positionV relativeFrom="paragraph">
              <wp:posOffset>182439</wp:posOffset>
            </wp:positionV>
            <wp:extent cx="374755" cy="374755"/>
            <wp:effectExtent l="0" t="0" r="6350" b="635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9060c9a0cbeef0acff9a65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55" cy="37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C46" w:rsidRDefault="009C0C46" w:rsidP="00F86297">
      <w:pPr>
        <w:jc w:val="both"/>
        <w:rPr>
          <w:rFonts w:ascii="Avenir Roman" w:hAnsi="Avenir Roman"/>
        </w:rPr>
      </w:pPr>
    </w:p>
    <w:p w:rsidR="009963F5" w:rsidRDefault="009963F5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485140" w:rsidRDefault="00485140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lastRenderedPageBreak/>
        <w:t>L’ensemble des champs ont été rempli. Vous pouvez naviguer parmi les différents diplômes en cliquant sur les flèches de recherche.</w:t>
      </w:r>
    </w:p>
    <w:p w:rsidR="00485140" w:rsidRDefault="00017CAB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</w:rPr>
        <mc:AlternateContent>
          <mc:Choice Requires="wps">
            <w:drawing>
              <wp:anchor distT="0" distB="0" distL="114300" distR="114300" simplePos="0" relativeHeight="251833343" behindDoc="0" locked="0" layoutInCell="1" allowOverlap="1" wp14:anchorId="5DC5A632" wp14:editId="0285C4BA">
                <wp:simplePos x="0" y="0"/>
                <wp:positionH relativeFrom="column">
                  <wp:posOffset>3585210</wp:posOffset>
                </wp:positionH>
                <wp:positionV relativeFrom="paragraph">
                  <wp:posOffset>439420</wp:posOffset>
                </wp:positionV>
                <wp:extent cx="1231265" cy="694690"/>
                <wp:effectExtent l="12700" t="12700" r="13335" b="1651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6946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alpha val="29000"/>
                          </a:schemeClr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FBEBB" id="Ellipse 40" o:spid="_x0000_s1026" style="position:absolute;margin-left:282.3pt;margin-top:34.6pt;width:96.95pt;height:54.7pt;z-index:25183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" fillcolor="#d8d8d8 [2732]" strokecolor="#404040 [2429]" strokeweight="1.5pt">
                <v:fill opacity="19018f"/>
                <v:stroke joinstyle="miter"/>
              </v:oval>
            </w:pict>
          </mc:Fallback>
        </mc:AlternateContent>
      </w:r>
      <w:r>
        <w:rPr>
          <w:rFonts w:ascii="Avenir Roman" w:hAnsi="Avenir Roman"/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188595</wp:posOffset>
            </wp:positionV>
            <wp:extent cx="6906260" cy="458279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e d’écran 2019-07-09 à 15.15.24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37440" behindDoc="0" locked="0" layoutInCell="1" allowOverlap="1" wp14:anchorId="1A95E2C7" wp14:editId="0329B6DA">
            <wp:simplePos x="0" y="0"/>
            <wp:positionH relativeFrom="column">
              <wp:posOffset>4344035</wp:posOffset>
            </wp:positionH>
            <wp:positionV relativeFrom="paragraph">
              <wp:posOffset>611505</wp:posOffset>
            </wp:positionV>
            <wp:extent cx="374650" cy="374650"/>
            <wp:effectExtent l="0" t="0" r="6350" b="635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9060c9a0cbeef0acff9a65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E269BA" w:rsidRDefault="00E269BA" w:rsidP="00F86297">
      <w:pPr>
        <w:jc w:val="both"/>
        <w:rPr>
          <w:rFonts w:ascii="Avenir Roman" w:hAnsi="Avenir Roman"/>
        </w:rPr>
      </w:pPr>
    </w:p>
    <w:p w:rsidR="00A44E15" w:rsidRDefault="00E269BA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t xml:space="preserve">Enfin, si le remplissage est </w:t>
      </w:r>
      <w:r w:rsidR="00017CAB">
        <w:rPr>
          <w:rFonts w:ascii="Avenir Roman" w:hAnsi="Avenir Roman"/>
        </w:rPr>
        <w:t>satisfaisant</w:t>
      </w:r>
      <w:r>
        <w:rPr>
          <w:rFonts w:ascii="Avenir Roman" w:hAnsi="Avenir Roman"/>
        </w:rPr>
        <w:t xml:space="preserve">, </w:t>
      </w:r>
      <w:r>
        <w:rPr>
          <w:rFonts w:ascii="Avenir Roman" w:hAnsi="Avenir Roman"/>
        </w:rPr>
        <w:t xml:space="preserve">cliquez sur </w:t>
      </w:r>
      <w:r w:rsidRPr="009A0AFB">
        <w:rPr>
          <w:rFonts w:ascii="Avenir Roman" w:hAnsi="Avenir Roman"/>
          <w:b/>
        </w:rPr>
        <w:t>« </w:t>
      </w:r>
      <w:r w:rsidR="009D307E" w:rsidRPr="009A0AFB">
        <w:rPr>
          <w:rFonts w:ascii="Avenir Roman" w:hAnsi="Avenir Roman"/>
          <w:b/>
        </w:rPr>
        <w:t>TERMINER ET FUSIONNER </w:t>
      </w:r>
      <w:r w:rsidRPr="009A0AFB">
        <w:rPr>
          <w:rFonts w:ascii="Avenir Roman" w:hAnsi="Avenir Roman"/>
          <w:b/>
        </w:rPr>
        <w:t>»</w:t>
      </w:r>
      <w:r>
        <w:rPr>
          <w:rFonts w:ascii="Avenir Roman" w:hAnsi="Avenir Roman"/>
        </w:rPr>
        <w:t xml:space="preserve"> </w:t>
      </w:r>
      <w:r w:rsidR="00017CAB">
        <w:rPr>
          <w:rFonts w:ascii="Avenir Roman" w:hAnsi="Avenir Roman"/>
        </w:rPr>
        <w:t xml:space="preserve">en haut à droite de la fenêtre </w:t>
      </w:r>
      <w:r>
        <w:rPr>
          <w:rFonts w:ascii="Avenir Roman" w:hAnsi="Avenir Roman"/>
        </w:rPr>
        <w:t>afin de pouvoir</w:t>
      </w:r>
      <w:r w:rsidR="00A44E15">
        <w:rPr>
          <w:rFonts w:ascii="Avenir Roman" w:hAnsi="Avenir Roman"/>
        </w:rPr>
        <w:t> :</w:t>
      </w:r>
    </w:p>
    <w:p w:rsidR="00704AB5" w:rsidRDefault="00704AB5" w:rsidP="00F86297">
      <w:pPr>
        <w:jc w:val="both"/>
        <w:rPr>
          <w:rFonts w:ascii="Avenir Roman" w:hAnsi="Avenir Roman"/>
        </w:rPr>
      </w:pPr>
    </w:p>
    <w:p w:rsidR="00A44E15" w:rsidRDefault="00A44E15" w:rsidP="00A44E15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t>- « </w:t>
      </w:r>
      <w:r w:rsidR="009D307E">
        <w:rPr>
          <w:rFonts w:ascii="Avenir Roman" w:hAnsi="Avenir Roman"/>
        </w:rPr>
        <w:t>MODIFIER DES DOCUMENTS INDIVIDUELS </w:t>
      </w:r>
      <w:r>
        <w:rPr>
          <w:rFonts w:ascii="Avenir Roman" w:hAnsi="Avenir Roman"/>
        </w:rPr>
        <w:t>» : ouvre un nouveau document Word avec tou</w:t>
      </w:r>
      <w:r w:rsidR="009604BF">
        <w:rPr>
          <w:rFonts w:ascii="Avenir Roman" w:hAnsi="Avenir Roman"/>
        </w:rPr>
        <w:t>s les diplômes</w:t>
      </w:r>
      <w:r>
        <w:rPr>
          <w:rFonts w:ascii="Avenir Roman" w:hAnsi="Avenir Roman"/>
        </w:rPr>
        <w:t xml:space="preserve">. Vous pouvez alors enregistrer </w:t>
      </w:r>
      <w:bookmarkStart w:id="0" w:name="_GoBack"/>
      <w:bookmarkEnd w:id="0"/>
      <w:r>
        <w:rPr>
          <w:rFonts w:ascii="Avenir Roman" w:hAnsi="Avenir Roman"/>
        </w:rPr>
        <w:t xml:space="preserve">ce document </w:t>
      </w:r>
      <w:r w:rsidR="009604BF">
        <w:rPr>
          <w:rFonts w:ascii="Avenir Roman" w:hAnsi="Avenir Roman"/>
        </w:rPr>
        <w:t>complet dans votre ordinateur.</w:t>
      </w:r>
    </w:p>
    <w:p w:rsidR="00704AB5" w:rsidRDefault="00704AB5" w:rsidP="00A44E15">
      <w:pPr>
        <w:jc w:val="both"/>
        <w:rPr>
          <w:rFonts w:ascii="Avenir Roman" w:hAnsi="Avenir Roman"/>
        </w:rPr>
      </w:pPr>
    </w:p>
    <w:p w:rsidR="00A44E15" w:rsidRDefault="00A44E15" w:rsidP="00A44E15">
      <w:pPr>
        <w:jc w:val="both"/>
        <w:rPr>
          <w:rFonts w:ascii="Avenir Roman" w:hAnsi="Avenir Roman"/>
        </w:rPr>
      </w:pPr>
      <w:r>
        <w:rPr>
          <w:rFonts w:ascii="Avenir Roman" w:hAnsi="Avenir Roman"/>
        </w:rPr>
        <w:t xml:space="preserve">- </w:t>
      </w:r>
      <w:r w:rsidR="009A0AFB">
        <w:rPr>
          <w:rFonts w:ascii="Avenir Roman" w:hAnsi="Avenir Roman"/>
        </w:rPr>
        <w:t>« </w:t>
      </w:r>
      <w:r w:rsidR="009D307E">
        <w:rPr>
          <w:rFonts w:ascii="Avenir Roman" w:hAnsi="Avenir Roman"/>
        </w:rPr>
        <w:t>IMPRIMER DES DOCUMENTS</w:t>
      </w:r>
      <w:r w:rsidR="009A0AFB">
        <w:rPr>
          <w:rFonts w:ascii="Avenir Roman" w:hAnsi="Avenir Roman"/>
        </w:rPr>
        <w:t> », pour imprimer l’ensemble des diplômes directement.</w:t>
      </w:r>
    </w:p>
    <w:p w:rsidR="00E269BA" w:rsidRDefault="00E269BA" w:rsidP="00F86297">
      <w:pPr>
        <w:jc w:val="both"/>
        <w:rPr>
          <w:rFonts w:ascii="Avenir Roman" w:hAnsi="Avenir Roman"/>
        </w:rPr>
      </w:pPr>
    </w:p>
    <w:p w:rsidR="00A44E15" w:rsidRDefault="00A44E15" w:rsidP="00F86297">
      <w:pPr>
        <w:jc w:val="both"/>
        <w:rPr>
          <w:rFonts w:ascii="Avenir Roman" w:hAnsi="Avenir Roman"/>
        </w:rPr>
      </w:pPr>
    </w:p>
    <w:p w:rsidR="00A44E15" w:rsidRDefault="009A0AFB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</w:rPr>
        <w:drawing>
          <wp:anchor distT="0" distB="0" distL="114300" distR="114300" simplePos="0" relativeHeight="251836416" behindDoc="0" locked="0" layoutInCell="1" allowOverlap="1" wp14:anchorId="24F3C768" wp14:editId="37359A67">
            <wp:simplePos x="0" y="0"/>
            <wp:positionH relativeFrom="column">
              <wp:posOffset>1665190</wp:posOffset>
            </wp:positionH>
            <wp:positionV relativeFrom="paragraph">
              <wp:posOffset>84613</wp:posOffset>
            </wp:positionV>
            <wp:extent cx="2983865" cy="528991"/>
            <wp:effectExtent l="0" t="0" r="635" b="444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e d’écran 2019-07-09 à 15.15.24.png"/>
                    <pic:cNvPicPr/>
                  </pic:nvPicPr>
                  <pic:blipFill rotWithShape="1">
                    <a:blip r:embed="rId24"/>
                    <a:srcRect l="48920" t="7425" r="7846" b="81022"/>
                    <a:stretch/>
                  </pic:blipFill>
                  <pic:spPr bwMode="auto">
                    <a:xfrm>
                      <a:off x="0" y="0"/>
                      <a:ext cx="2983865" cy="52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1DE" w:rsidRDefault="009A0AFB" w:rsidP="00F86297">
      <w:pPr>
        <w:jc w:val="both"/>
        <w:rPr>
          <w:rFonts w:ascii="Avenir Roman" w:hAnsi="Avenir Roman"/>
        </w:rPr>
      </w:pPr>
      <w:r>
        <w:rPr>
          <w:rFonts w:ascii="Avenir Roman" w:hAnsi="Avenir Roman"/>
          <w:noProof/>
          <w:sz w:val="22"/>
          <w:szCs w:val="22"/>
        </w:rPr>
        <w:drawing>
          <wp:anchor distT="0" distB="0" distL="114300" distR="114300" simplePos="0" relativeHeight="251839488" behindDoc="0" locked="0" layoutInCell="1" allowOverlap="1" wp14:anchorId="6D8F2695" wp14:editId="27C81F90">
            <wp:simplePos x="0" y="0"/>
            <wp:positionH relativeFrom="column">
              <wp:posOffset>4393785</wp:posOffset>
            </wp:positionH>
            <wp:positionV relativeFrom="paragraph">
              <wp:posOffset>127793</wp:posOffset>
            </wp:positionV>
            <wp:extent cx="374755" cy="374755"/>
            <wp:effectExtent l="0" t="0" r="6350" b="635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9060c9a0cbeef0acff9a65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55" cy="37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1DE" w:rsidRDefault="00A861DE" w:rsidP="00F86297">
      <w:pPr>
        <w:jc w:val="both"/>
        <w:rPr>
          <w:rFonts w:ascii="Avenir Roman" w:hAnsi="Avenir Roman"/>
        </w:rPr>
      </w:pPr>
    </w:p>
    <w:p w:rsidR="00A861DE" w:rsidRDefault="00A861DE" w:rsidP="00F86297">
      <w:pPr>
        <w:jc w:val="both"/>
        <w:rPr>
          <w:rFonts w:ascii="Avenir Roman" w:hAnsi="Avenir Roman"/>
        </w:rPr>
      </w:pPr>
    </w:p>
    <w:p w:rsidR="00A861DE" w:rsidRDefault="00A861DE" w:rsidP="00F86297">
      <w:pPr>
        <w:jc w:val="both"/>
        <w:rPr>
          <w:rFonts w:ascii="Avenir Roman" w:hAnsi="Avenir Roman"/>
        </w:rPr>
      </w:pPr>
    </w:p>
    <w:p w:rsidR="00A861DE" w:rsidRDefault="00A861DE" w:rsidP="00F86297">
      <w:pPr>
        <w:jc w:val="both"/>
        <w:rPr>
          <w:rFonts w:ascii="Avenir Roman" w:hAnsi="Avenir Roman"/>
        </w:rPr>
      </w:pPr>
    </w:p>
    <w:p w:rsidR="00782601" w:rsidRDefault="00782601" w:rsidP="00F86297">
      <w:pPr>
        <w:jc w:val="both"/>
        <w:rPr>
          <w:rFonts w:ascii="Avenir Roman" w:hAnsi="Avenir Roman"/>
        </w:rPr>
      </w:pPr>
    </w:p>
    <w:p w:rsidR="00794736" w:rsidRPr="005E1BE9" w:rsidRDefault="00794736" w:rsidP="008C3954">
      <w:pPr>
        <w:jc w:val="both"/>
        <w:rPr>
          <w:rFonts w:ascii="Avenir Roman" w:hAnsi="Avenir Roman"/>
          <w:sz w:val="22"/>
          <w:szCs w:val="22"/>
        </w:rPr>
      </w:pPr>
    </w:p>
    <w:sectPr w:rsidR="00794736" w:rsidRPr="005E1BE9" w:rsidSect="00926B73">
      <w:footerReference w:type="default" r:id="rId25"/>
      <w:footerReference w:type="first" r:id="rId26"/>
      <w:pgSz w:w="11907" w:h="16839" w:code="9"/>
      <w:pgMar w:top="720" w:right="720" w:bottom="567" w:left="72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625" w:rsidRDefault="00504625">
      <w:r>
        <w:separator/>
      </w:r>
    </w:p>
    <w:p w:rsidR="00504625" w:rsidRDefault="00504625"/>
  </w:endnote>
  <w:endnote w:type="continuationSeparator" w:id="0">
    <w:p w:rsidR="00504625" w:rsidRDefault="00504625">
      <w:r>
        <w:continuationSeparator/>
      </w:r>
    </w:p>
    <w:p w:rsidR="00504625" w:rsidRDefault="005046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820326"/>
      <w:docPartObj>
        <w:docPartGallery w:val="Page Numbers (Bottom of Page)"/>
        <w:docPartUnique/>
      </w:docPartObj>
    </w:sdtPr>
    <w:sdtEndPr/>
    <w:sdtContent>
      <w:p w:rsidR="00BA0915" w:rsidRPr="00C51F82" w:rsidRDefault="00504625" w:rsidP="00C51F82">
        <w:pPr>
          <w:pStyle w:val="Pieddepage"/>
          <w:jc w:val="right"/>
          <w:rPr>
            <w:sz w:val="16"/>
            <w:szCs w:val="16"/>
          </w:rPr>
        </w:pPr>
        <w:sdt>
          <w:sdtPr>
            <w:rPr>
              <w:sz w:val="16"/>
              <w:szCs w:val="16"/>
            </w:rPr>
            <w:id w:val="1844358425"/>
            <w:docPartObj>
              <w:docPartGallery w:val="Page Numbers (Bottom of Page)"/>
              <w:docPartUnique/>
            </w:docPartObj>
          </w:sdtPr>
          <w:sdtEndPr/>
          <w:sdtContent>
            <w:r w:rsidR="00C51F82" w:rsidRPr="00DE76A5">
              <w:rPr>
                <w:rFonts w:ascii="Avenir Roman" w:hAnsi="Avenir Roman"/>
                <w:sz w:val="16"/>
                <w:szCs w:val="16"/>
              </w:rPr>
              <w:fldChar w:fldCharType="begin"/>
            </w:r>
            <w:r w:rsidR="00C51F82" w:rsidRPr="00DE76A5">
              <w:rPr>
                <w:rFonts w:ascii="Avenir Roman" w:hAnsi="Avenir Roman"/>
                <w:sz w:val="16"/>
                <w:szCs w:val="16"/>
              </w:rPr>
              <w:instrText xml:space="preserve"> USERNAME  \* MERGEFORMAT </w:instrText>
            </w:r>
            <w:r w:rsidR="00C51F82" w:rsidRPr="00DE76A5">
              <w:rPr>
                <w:rFonts w:ascii="Avenir Roman" w:hAnsi="Avenir Roman"/>
                <w:sz w:val="16"/>
                <w:szCs w:val="16"/>
              </w:rPr>
              <w:fldChar w:fldCharType="separate"/>
            </w:r>
            <w:r w:rsidR="00C51F82" w:rsidRPr="00DE76A5">
              <w:rPr>
                <w:rFonts w:ascii="Avenir Roman" w:hAnsi="Avenir Roman"/>
                <w:noProof/>
                <w:sz w:val="16"/>
                <w:szCs w:val="16"/>
              </w:rPr>
              <w:t>Pierre DRIVOT</w:t>
            </w:r>
            <w:r w:rsidR="00C51F82" w:rsidRPr="00DE76A5">
              <w:rPr>
                <w:rFonts w:ascii="Avenir Roman" w:hAnsi="Avenir Roman"/>
                <w:sz w:val="16"/>
                <w:szCs w:val="16"/>
              </w:rPr>
              <w:fldChar w:fldCharType="end"/>
            </w:r>
          </w:sdtContent>
        </w:sdt>
        <w:r w:rsidR="00C51F82" w:rsidRPr="00DE76A5">
          <w:rPr>
            <w:sz w:val="16"/>
            <w:szCs w:val="16"/>
          </w:rPr>
          <w:t xml:space="preserve"> / pierre.drivot@ac-lyon.fr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10F" w:rsidRPr="004546C5" w:rsidRDefault="00504625" w:rsidP="00C51F82">
    <w:pPr>
      <w:pStyle w:val="Pieddepage"/>
      <w:jc w:val="right"/>
      <w:rPr>
        <w:sz w:val="16"/>
        <w:szCs w:val="16"/>
      </w:rPr>
    </w:pPr>
    <w:sdt>
      <w:sdtPr>
        <w:rPr>
          <w:sz w:val="16"/>
          <w:szCs w:val="16"/>
        </w:rPr>
        <w:id w:val="2101757685"/>
        <w:docPartObj>
          <w:docPartGallery w:val="Page Numbers (Bottom of Page)"/>
          <w:docPartUnique/>
        </w:docPartObj>
      </w:sdtPr>
      <w:sdtEndPr/>
      <w:sdtContent>
        <w:r w:rsidR="00C51F82" w:rsidRPr="00DE76A5">
          <w:rPr>
            <w:rFonts w:ascii="Avenir Roman" w:hAnsi="Avenir Roman"/>
            <w:sz w:val="16"/>
            <w:szCs w:val="16"/>
          </w:rPr>
          <w:fldChar w:fldCharType="begin"/>
        </w:r>
        <w:r w:rsidR="00C51F82" w:rsidRPr="00DE76A5">
          <w:rPr>
            <w:rFonts w:ascii="Avenir Roman" w:hAnsi="Avenir Roman"/>
            <w:sz w:val="16"/>
            <w:szCs w:val="16"/>
          </w:rPr>
          <w:instrText xml:space="preserve"> USERNAME  \* MERGEFORMAT </w:instrText>
        </w:r>
        <w:r w:rsidR="00C51F82" w:rsidRPr="00DE76A5">
          <w:rPr>
            <w:rFonts w:ascii="Avenir Roman" w:hAnsi="Avenir Roman"/>
            <w:sz w:val="16"/>
            <w:szCs w:val="16"/>
          </w:rPr>
          <w:fldChar w:fldCharType="separate"/>
        </w:r>
        <w:r w:rsidR="00C51F82" w:rsidRPr="00DE76A5">
          <w:rPr>
            <w:rFonts w:ascii="Avenir Roman" w:hAnsi="Avenir Roman"/>
            <w:noProof/>
            <w:sz w:val="16"/>
            <w:szCs w:val="16"/>
          </w:rPr>
          <w:t>Pierre DRIVOT</w:t>
        </w:r>
        <w:r w:rsidR="00C51F82" w:rsidRPr="00DE76A5">
          <w:rPr>
            <w:rFonts w:ascii="Avenir Roman" w:hAnsi="Avenir Roman"/>
            <w:sz w:val="16"/>
            <w:szCs w:val="16"/>
          </w:rPr>
          <w:fldChar w:fldCharType="end"/>
        </w:r>
      </w:sdtContent>
    </w:sdt>
    <w:r w:rsidR="00C51F82" w:rsidRPr="00DE76A5">
      <w:rPr>
        <w:sz w:val="16"/>
        <w:szCs w:val="16"/>
      </w:rPr>
      <w:t xml:space="preserve"> / pierre.drivot@ac-lyon.fr</w:t>
    </w:r>
    <w:r w:rsidR="00AA210F" w:rsidRPr="004546C5">
      <w:rPr>
        <w:rFonts w:ascii="Avenir Roman" w:hAnsi="Avenir Roman"/>
        <w:sz w:val="16"/>
        <w:szCs w:val="16"/>
      </w:rPr>
      <w:fldChar w:fldCharType="begin"/>
    </w:r>
    <w:r w:rsidR="00AA210F" w:rsidRPr="004546C5">
      <w:rPr>
        <w:rFonts w:ascii="Avenir Roman" w:hAnsi="Avenir Roman"/>
        <w:sz w:val="16"/>
        <w:szCs w:val="16"/>
      </w:rPr>
      <w:instrText xml:space="preserve"> USERNAME  \* MERGEFORMAT </w:instrText>
    </w:r>
    <w:r w:rsidR="00AA210F" w:rsidRPr="004546C5">
      <w:rPr>
        <w:rFonts w:ascii="Avenir Roman" w:hAnsi="Avenir Roman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625" w:rsidRDefault="00504625">
      <w:r>
        <w:separator/>
      </w:r>
    </w:p>
    <w:p w:rsidR="00504625" w:rsidRDefault="00504625"/>
  </w:footnote>
  <w:footnote w:type="continuationSeparator" w:id="0">
    <w:p w:rsidR="00504625" w:rsidRDefault="00504625">
      <w:r>
        <w:continuationSeparator/>
      </w:r>
    </w:p>
    <w:p w:rsidR="00504625" w:rsidRDefault="0050462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7B4"/>
    <w:rsid w:val="00017CAB"/>
    <w:rsid w:val="00023D4B"/>
    <w:rsid w:val="0002640A"/>
    <w:rsid w:val="000362C2"/>
    <w:rsid w:val="0004076D"/>
    <w:rsid w:val="000446CD"/>
    <w:rsid w:val="0006094C"/>
    <w:rsid w:val="00060C55"/>
    <w:rsid w:val="000670A1"/>
    <w:rsid w:val="00074528"/>
    <w:rsid w:val="00082BD5"/>
    <w:rsid w:val="00085452"/>
    <w:rsid w:val="000A5DB8"/>
    <w:rsid w:val="000B42A5"/>
    <w:rsid w:val="000E4A57"/>
    <w:rsid w:val="00111806"/>
    <w:rsid w:val="001224D9"/>
    <w:rsid w:val="00127B31"/>
    <w:rsid w:val="001444FC"/>
    <w:rsid w:val="0015271A"/>
    <w:rsid w:val="0015359C"/>
    <w:rsid w:val="00160892"/>
    <w:rsid w:val="001746FC"/>
    <w:rsid w:val="00177274"/>
    <w:rsid w:val="00191817"/>
    <w:rsid w:val="001A453F"/>
    <w:rsid w:val="001A7092"/>
    <w:rsid w:val="001D21CD"/>
    <w:rsid w:val="001E6517"/>
    <w:rsid w:val="001F7628"/>
    <w:rsid w:val="002056A7"/>
    <w:rsid w:val="00226B46"/>
    <w:rsid w:val="002453EA"/>
    <w:rsid w:val="002B3D92"/>
    <w:rsid w:val="002C14D5"/>
    <w:rsid w:val="002E790F"/>
    <w:rsid w:val="002F27B0"/>
    <w:rsid w:val="00340F55"/>
    <w:rsid w:val="00357A26"/>
    <w:rsid w:val="00357A42"/>
    <w:rsid w:val="003936CD"/>
    <w:rsid w:val="003C46C5"/>
    <w:rsid w:val="003E624D"/>
    <w:rsid w:val="00404D37"/>
    <w:rsid w:val="0042055F"/>
    <w:rsid w:val="00437D38"/>
    <w:rsid w:val="004457D5"/>
    <w:rsid w:val="004546C5"/>
    <w:rsid w:val="00484092"/>
    <w:rsid w:val="00485140"/>
    <w:rsid w:val="00491E06"/>
    <w:rsid w:val="004975E4"/>
    <w:rsid w:val="004C2010"/>
    <w:rsid w:val="004C4124"/>
    <w:rsid w:val="004D5A5A"/>
    <w:rsid w:val="004E5640"/>
    <w:rsid w:val="00504625"/>
    <w:rsid w:val="00521509"/>
    <w:rsid w:val="00521C6F"/>
    <w:rsid w:val="00527925"/>
    <w:rsid w:val="005B0D0E"/>
    <w:rsid w:val="005C3761"/>
    <w:rsid w:val="005E1BE9"/>
    <w:rsid w:val="005E3C4C"/>
    <w:rsid w:val="006238B2"/>
    <w:rsid w:val="00673751"/>
    <w:rsid w:val="0069045A"/>
    <w:rsid w:val="00697622"/>
    <w:rsid w:val="006B4B98"/>
    <w:rsid w:val="006D7A05"/>
    <w:rsid w:val="00704AB5"/>
    <w:rsid w:val="0072253F"/>
    <w:rsid w:val="0072386F"/>
    <w:rsid w:val="007332D1"/>
    <w:rsid w:val="007378CD"/>
    <w:rsid w:val="007406EC"/>
    <w:rsid w:val="00782601"/>
    <w:rsid w:val="00794736"/>
    <w:rsid w:val="00795DDB"/>
    <w:rsid w:val="007C652B"/>
    <w:rsid w:val="007F050D"/>
    <w:rsid w:val="00810B97"/>
    <w:rsid w:val="008122FC"/>
    <w:rsid w:val="00851C47"/>
    <w:rsid w:val="00897CAA"/>
    <w:rsid w:val="008C3954"/>
    <w:rsid w:val="008D7016"/>
    <w:rsid w:val="008E65E4"/>
    <w:rsid w:val="00903060"/>
    <w:rsid w:val="00910FBD"/>
    <w:rsid w:val="00920D67"/>
    <w:rsid w:val="00922AAF"/>
    <w:rsid w:val="00926B73"/>
    <w:rsid w:val="0094749C"/>
    <w:rsid w:val="009604BF"/>
    <w:rsid w:val="009837B4"/>
    <w:rsid w:val="00992519"/>
    <w:rsid w:val="009963F5"/>
    <w:rsid w:val="009A0AFB"/>
    <w:rsid w:val="009C0C46"/>
    <w:rsid w:val="009D10EF"/>
    <w:rsid w:val="009D307E"/>
    <w:rsid w:val="009E797E"/>
    <w:rsid w:val="00A44E15"/>
    <w:rsid w:val="00A47060"/>
    <w:rsid w:val="00A53A87"/>
    <w:rsid w:val="00A67469"/>
    <w:rsid w:val="00A861DE"/>
    <w:rsid w:val="00AA210F"/>
    <w:rsid w:val="00AA7194"/>
    <w:rsid w:val="00AD656B"/>
    <w:rsid w:val="00B078BC"/>
    <w:rsid w:val="00B263A4"/>
    <w:rsid w:val="00B43C52"/>
    <w:rsid w:val="00B7761C"/>
    <w:rsid w:val="00B90182"/>
    <w:rsid w:val="00BA0915"/>
    <w:rsid w:val="00BC79F0"/>
    <w:rsid w:val="00BF71B4"/>
    <w:rsid w:val="00BF7756"/>
    <w:rsid w:val="00C51F82"/>
    <w:rsid w:val="00C5280D"/>
    <w:rsid w:val="00C5433D"/>
    <w:rsid w:val="00CA0236"/>
    <w:rsid w:val="00CB728D"/>
    <w:rsid w:val="00CC1818"/>
    <w:rsid w:val="00CF5933"/>
    <w:rsid w:val="00CF605A"/>
    <w:rsid w:val="00D26573"/>
    <w:rsid w:val="00D30ED3"/>
    <w:rsid w:val="00D609BA"/>
    <w:rsid w:val="00D64F3F"/>
    <w:rsid w:val="00D709CD"/>
    <w:rsid w:val="00D82BA8"/>
    <w:rsid w:val="00DC3DF5"/>
    <w:rsid w:val="00DF02D9"/>
    <w:rsid w:val="00E03241"/>
    <w:rsid w:val="00E2165B"/>
    <w:rsid w:val="00E269BA"/>
    <w:rsid w:val="00E45B14"/>
    <w:rsid w:val="00E56A26"/>
    <w:rsid w:val="00EC3933"/>
    <w:rsid w:val="00EC5426"/>
    <w:rsid w:val="00EF1089"/>
    <w:rsid w:val="00F239B7"/>
    <w:rsid w:val="00F32291"/>
    <w:rsid w:val="00F86297"/>
    <w:rsid w:val="00F874B3"/>
    <w:rsid w:val="00FE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CA7E03"/>
  <w15:chartTrackingRefBased/>
  <w15:docId w15:val="{ADD85EAD-8D51-1A41-A2A2-CD84A5C2C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fr-FR" w:eastAsia="ja-JP" w:bidi="fr-FR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7274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r-FR" w:bidi="ar-SA"/>
    </w:rPr>
  </w:style>
  <w:style w:type="paragraph" w:styleId="Titre1">
    <w:name w:val="heading 1"/>
    <w:basedOn w:val="Normal"/>
    <w:next w:val="Normal"/>
    <w:link w:val="Titre1C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color w:val="483E41" w:themeColor="text2"/>
      <w:sz w:val="44"/>
      <w:szCs w:val="32"/>
      <w:lang w:eastAsia="ja-JP" w:bidi="fr-FR"/>
    </w:rPr>
  </w:style>
  <w:style w:type="paragraph" w:styleId="Titre2">
    <w:name w:val="heading 2"/>
    <w:basedOn w:val="Normal"/>
    <w:next w:val="Normal"/>
    <w:link w:val="Titre2C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Cs w:val="26"/>
      <w:lang w:eastAsia="ja-JP" w:bidi="fr-FR"/>
    </w:rPr>
  </w:style>
  <w:style w:type="paragraph" w:styleId="Titre3">
    <w:name w:val="heading 3"/>
    <w:basedOn w:val="Normal"/>
    <w:next w:val="Normal"/>
    <w:link w:val="Titre3C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color w:val="483E41" w:themeColor="text2"/>
      <w:lang w:eastAsia="ja-JP" w:bidi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color w:val="483E41" w:themeColor="text2"/>
      <w:szCs w:val="28"/>
      <w:lang w:eastAsia="ja-JP" w:bidi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  <w:szCs w:val="28"/>
      <w:lang w:eastAsia="ja-JP" w:bidi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  <w:szCs w:val="28"/>
      <w:lang w:eastAsia="ja-JP" w:bidi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  <w:szCs w:val="28"/>
      <w:lang w:eastAsia="ja-JP" w:bidi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  <w:lang w:eastAsia="ja-JP" w:bidi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  <w:lang w:eastAsia="ja-JP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TableauNormal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qFormat/>
    <w:rPr>
      <w:rFonts w:asciiTheme="minorHAnsi" w:eastAsiaTheme="minorHAnsi" w:hAnsiTheme="minorHAnsi" w:cstheme="minorBidi"/>
      <w:color w:val="96858A" w:themeColor="text2" w:themeTint="99"/>
      <w:sz w:val="44"/>
      <w:szCs w:val="28"/>
      <w:lang w:eastAsia="ja-JP" w:bidi="fr-FR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96858A" w:themeColor="text2" w:themeTint="99"/>
      <w:sz w:val="4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360"/>
    </w:pPr>
    <w:rPr>
      <w:rFonts w:ascii="Segoe UI" w:eastAsiaTheme="minorHAnsi" w:hAnsi="Segoe UI" w:cs="Segoe UI"/>
      <w:color w:val="483E41" w:themeColor="text2"/>
      <w:sz w:val="18"/>
      <w:szCs w:val="18"/>
      <w:lang w:eastAsia="ja-JP" w:bidi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Titre1"/>
    <w:link w:val="DateCar"/>
    <w:uiPriority w:val="3"/>
    <w:unhideWhenUsed/>
    <w:qFormat/>
    <w:pPr>
      <w:pBdr>
        <w:bottom w:val="single" w:sz="36" w:space="9" w:color="483E41" w:themeColor="text2"/>
      </w:pBdr>
      <w:spacing w:after="280"/>
    </w:pPr>
    <w:rPr>
      <w:rFonts w:asciiTheme="minorHAnsi" w:eastAsiaTheme="minorHAnsi" w:hAnsiTheme="minorHAnsi" w:cstheme="minorBidi"/>
      <w:b/>
      <w:caps/>
      <w:color w:val="483E41" w:themeColor="text2"/>
      <w:sz w:val="34"/>
      <w:szCs w:val="28"/>
      <w:lang w:eastAsia="ja-JP" w:bidi="fr-FR"/>
    </w:rPr>
  </w:style>
  <w:style w:type="character" w:customStyle="1" w:styleId="DateCar">
    <w:name w:val="Date Car"/>
    <w:basedOn w:val="Policepardfaut"/>
    <w:link w:val="Date"/>
    <w:uiPriority w:val="3"/>
    <w:rPr>
      <w:b/>
      <w:caps/>
      <w:sz w:val="34"/>
    </w:rPr>
  </w:style>
  <w:style w:type="paragraph" w:styleId="Titre">
    <w:name w:val="Title"/>
    <w:basedOn w:val="Normal"/>
    <w:next w:val="Sous-titre"/>
    <w:link w:val="TitreCar"/>
    <w:uiPriority w:val="1"/>
    <w:qFormat/>
    <w:pPr>
      <w:contextualSpacing/>
    </w:pPr>
    <w:rPr>
      <w:rFonts w:asciiTheme="majorHAnsi" w:eastAsiaTheme="majorEastAsia" w:hAnsiTheme="majorHAnsi" w:cstheme="majorBidi"/>
      <w:b/>
      <w:caps/>
      <w:color w:val="483E41" w:themeColor="text2"/>
      <w:kern w:val="28"/>
      <w:sz w:val="88"/>
      <w:szCs w:val="56"/>
      <w:lang w:eastAsia="ja-JP" w:bidi="fr-FR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Sous-titre">
    <w:name w:val="Subtitle"/>
    <w:basedOn w:val="Normal"/>
    <w:next w:val="Date"/>
    <w:link w:val="Sous-titreCar"/>
    <w:uiPriority w:val="2"/>
    <w:qFormat/>
    <w:pPr>
      <w:numPr>
        <w:ilvl w:val="1"/>
      </w:numPr>
      <w:spacing w:after="260" w:line="288" w:lineRule="auto"/>
      <w:contextualSpacing/>
    </w:pPr>
    <w:rPr>
      <w:rFonts w:asciiTheme="majorHAnsi" w:eastAsiaTheme="minorEastAsia" w:hAnsiTheme="majorHAnsi" w:cstheme="minorBidi"/>
      <w:caps/>
      <w:color w:val="483E41" w:themeColor="text2"/>
      <w:sz w:val="88"/>
      <w:szCs w:val="22"/>
      <w:lang w:eastAsia="ja-JP" w:bidi="fr-FR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Titre1Car">
    <w:name w:val="Titre 1 Car"/>
    <w:basedOn w:val="Policepardfaut"/>
    <w:link w:val="Titre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Titre2Car">
    <w:name w:val="Titre 2 Car"/>
    <w:basedOn w:val="Policepardfaut"/>
    <w:link w:val="Titre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Citation">
    <w:name w:val="Quote"/>
    <w:basedOn w:val="Normal"/>
    <w:next w:val="Normal"/>
    <w:link w:val="CitationCar"/>
    <w:uiPriority w:val="37"/>
    <w:semiHidden/>
    <w:unhideWhenUsed/>
    <w:qFormat/>
    <w:pPr>
      <w:spacing w:before="260" w:after="260" w:line="288" w:lineRule="auto"/>
      <w:contextualSpacing/>
    </w:pPr>
    <w:rPr>
      <w:rFonts w:asciiTheme="minorHAnsi" w:eastAsiaTheme="minorHAnsi" w:hAnsiTheme="minorHAnsi" w:cstheme="minorBidi"/>
      <w:iCs/>
      <w:color w:val="483E41" w:themeColor="text2"/>
      <w:sz w:val="40"/>
      <w:szCs w:val="28"/>
      <w:lang w:eastAsia="ja-JP" w:bidi="fr-FR"/>
    </w:rPr>
  </w:style>
  <w:style w:type="character" w:customStyle="1" w:styleId="CitationCar">
    <w:name w:val="Citation Car"/>
    <w:basedOn w:val="Policepardfaut"/>
    <w:link w:val="Citation"/>
    <w:uiPriority w:val="37"/>
    <w:semiHidden/>
    <w:rPr>
      <w:iCs/>
      <w:sz w:val="4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260" w:after="260" w:line="288" w:lineRule="auto"/>
      <w:contextualSpacing/>
    </w:pPr>
    <w:rPr>
      <w:rFonts w:asciiTheme="minorHAnsi" w:eastAsiaTheme="minorHAnsi" w:hAnsiTheme="minorHAnsi" w:cstheme="minorBidi"/>
      <w:iCs/>
      <w:color w:val="33B7D3" w:themeColor="accent1"/>
      <w:sz w:val="40"/>
      <w:szCs w:val="28"/>
      <w:lang w:eastAsia="ja-JP" w:bidi="fr-FR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Cs/>
      <w:color w:val="33B7D3" w:themeColor="accent1"/>
      <w:sz w:val="40"/>
    </w:rPr>
  </w:style>
  <w:style w:type="paragraph" w:styleId="Paragraphedeliste">
    <w:name w:val="List Paragraph"/>
    <w:basedOn w:val="Normal"/>
    <w:uiPriority w:val="34"/>
    <w:semiHidden/>
    <w:unhideWhenUsed/>
    <w:qFormat/>
    <w:pPr>
      <w:spacing w:after="360" w:line="288" w:lineRule="auto"/>
      <w:ind w:left="720"/>
      <w:contextualSpacing/>
    </w:pPr>
    <w:rPr>
      <w:rFonts w:asciiTheme="minorHAnsi" w:eastAsiaTheme="minorHAnsi" w:hAnsiTheme="minorHAnsi" w:cstheme="minorBidi"/>
      <w:color w:val="483E41" w:themeColor="text2"/>
      <w:sz w:val="28"/>
      <w:szCs w:val="28"/>
      <w:lang w:eastAsia="ja-JP" w:bidi="fr-FR"/>
    </w:rPr>
  </w:style>
  <w:style w:type="character" w:styleId="Titredulivre">
    <w:name w:val="Book Title"/>
    <w:basedOn w:val="Policepardfaut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/>
    </w:pPr>
    <w:rPr>
      <w:rFonts w:asciiTheme="minorHAnsi" w:eastAsiaTheme="minorHAnsi" w:hAnsiTheme="minorHAnsi" w:cstheme="minorBidi"/>
      <w:iCs/>
      <w:color w:val="483E41" w:themeColor="text2"/>
      <w:sz w:val="20"/>
      <w:szCs w:val="18"/>
      <w:lang w:eastAsia="ja-JP" w:bidi="fr-FR"/>
    </w:rPr>
  </w:style>
  <w:style w:type="character" w:styleId="Accentuationintense">
    <w:name w:val="Intense Emphasis"/>
    <w:basedOn w:val="Policepardfaut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Accentuation">
    <w:name w:val="Emphasis"/>
    <w:basedOn w:val="Policepardfaut"/>
    <w:uiPriority w:val="20"/>
    <w:semiHidden/>
    <w:unhideWhenUsed/>
    <w:qFormat/>
    <w:rPr>
      <w:i w:val="0"/>
      <w:iCs/>
      <w:color w:val="33B7D3" w:themeColor="accent1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483E41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caps/>
      <w:smallCaps w:val="0"/>
      <w:color w:val="483E41" w:themeColor="text2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styleId="Accentuationlgre">
    <w:name w:val="Subtle Emphasis"/>
    <w:basedOn w:val="Policepardfaut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En-tte">
    <w:name w:val="header"/>
    <w:basedOn w:val="Normal"/>
    <w:link w:val="En-tteCar"/>
    <w:uiPriority w:val="99"/>
    <w:qFormat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483E41" w:themeColor="text2"/>
      <w:sz w:val="28"/>
      <w:szCs w:val="28"/>
      <w:lang w:eastAsia="ja-JP" w:bidi="fr-FR"/>
    </w:rPr>
  </w:style>
  <w:style w:type="character" w:customStyle="1" w:styleId="En-tteCar">
    <w:name w:val="En-tête Car"/>
    <w:basedOn w:val="Policepardfaut"/>
    <w:link w:val="En-tt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8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ierre/Library/Containers/com.microsoft.Word/Data/Library/Application%20Support/Microsoft/Office/16.0/DTS/fr-FR%7bED2A4EFC-0C9D-0B47-841B-AB10094244F9%7d/%7b09B22D7B-E981-2F40-BA84-AE6E4119D565%7dtf10002070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970839-2921-BE4A-8666-C3A979068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{09B22D7B-E981-2F40-BA84-AE6E4119D565}tf10002070.dotx</Template>
  <TotalTime>197</TotalTime>
  <Pages>4</Pages>
  <Words>401</Words>
  <Characters>2208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Pierre DRIVOT</cp:lastModifiedBy>
  <cp:revision>27</cp:revision>
  <dcterms:created xsi:type="dcterms:W3CDTF">2019-02-27T10:57:00Z</dcterms:created>
  <dcterms:modified xsi:type="dcterms:W3CDTF">2019-07-09T13:41:00Z</dcterms:modified>
</cp:coreProperties>
</file>